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80AE3" w14:textId="68BB2A26" w:rsidR="00954D14" w:rsidRDefault="00055F65" w:rsidP="00461421">
      <w:pPr>
        <w:pStyle w:val="berschrift10"/>
        <w:spacing w:after="120" w:line="240" w:lineRule="auto"/>
        <w:contextualSpacing/>
      </w:pPr>
      <w:r>
        <w:br/>
      </w:r>
      <w:r w:rsidR="00960B3A">
        <w:t>Mit Jesus auf dem Weg</w:t>
      </w:r>
    </w:p>
    <w:p w14:paraId="577689D2" w14:textId="23E9DF58" w:rsidR="00CC2B17" w:rsidRDefault="007C400F" w:rsidP="00461421">
      <w:pPr>
        <w:pStyle w:val="berschrift2"/>
        <w:spacing w:after="120" w:line="240" w:lineRule="auto"/>
        <w:contextualSpacing/>
      </w:pPr>
      <w:r>
        <w:t xml:space="preserve">Als Familie </w:t>
      </w:r>
      <w:r w:rsidR="00080909">
        <w:t xml:space="preserve">mit </w:t>
      </w:r>
      <w:r>
        <w:t>Kindern den Kreuzweg gehen</w:t>
      </w:r>
    </w:p>
    <w:p w14:paraId="73B9683A" w14:textId="77777777" w:rsidR="00CC2B17" w:rsidRDefault="00CC2B17" w:rsidP="00461421">
      <w:pPr>
        <w:pStyle w:val="TextArtikel"/>
        <w:spacing w:after="120" w:line="240" w:lineRule="auto"/>
        <w:ind w:firstLine="0"/>
        <w:contextualSpacing/>
        <w:jc w:val="both"/>
      </w:pPr>
      <w:bookmarkStart w:id="0" w:name="_GoBack"/>
    </w:p>
    <w:bookmarkEnd w:id="0"/>
    <w:p w14:paraId="6C2ACBD1" w14:textId="77777777" w:rsidR="007C400F" w:rsidRDefault="007C400F" w:rsidP="00461421">
      <w:pPr>
        <w:pStyle w:val="TextArtikel"/>
        <w:spacing w:after="120" w:line="240" w:lineRule="auto"/>
        <w:ind w:firstLine="0"/>
        <w:contextualSpacing/>
        <w:jc w:val="both"/>
      </w:pPr>
    </w:p>
    <w:p w14:paraId="250B7754" w14:textId="605BE27E" w:rsidR="004F3208" w:rsidRDefault="00960B3A" w:rsidP="00461421">
      <w:pPr>
        <w:pStyle w:val="berschrift3"/>
        <w:spacing w:after="120" w:line="240" w:lineRule="auto"/>
        <w:jc w:val="both"/>
        <w:rPr>
          <w:b w:val="0"/>
        </w:rPr>
      </w:pPr>
      <w:r>
        <w:rPr>
          <w:b w:val="0"/>
        </w:rPr>
        <w:t xml:space="preserve">Den Kreuzweg kann man doch Kindern nicht zumuten! – Wirklich nicht? </w:t>
      </w:r>
      <w:r w:rsidR="00461421">
        <w:rPr>
          <w:b w:val="0"/>
        </w:rPr>
        <w:t>Die meisten c</w:t>
      </w:r>
      <w:r w:rsidR="00896F81">
        <w:rPr>
          <w:b w:val="0"/>
        </w:rPr>
        <w:t>hristl</w:t>
      </w:r>
      <w:r w:rsidR="00896F81">
        <w:rPr>
          <w:b w:val="0"/>
        </w:rPr>
        <w:t>i</w:t>
      </w:r>
      <w:r w:rsidR="00896F81">
        <w:rPr>
          <w:b w:val="0"/>
        </w:rPr>
        <w:t>che</w:t>
      </w:r>
      <w:r w:rsidR="00FE71DC">
        <w:rPr>
          <w:b w:val="0"/>
        </w:rPr>
        <w:t>n</w:t>
      </w:r>
      <w:r w:rsidR="00896F81">
        <w:rPr>
          <w:b w:val="0"/>
        </w:rPr>
        <w:t xml:space="preserve"> </w:t>
      </w:r>
      <w:r w:rsidR="007F4811">
        <w:rPr>
          <w:b w:val="0"/>
        </w:rPr>
        <w:t xml:space="preserve">Grundschulkinder </w:t>
      </w:r>
      <w:r>
        <w:rPr>
          <w:b w:val="0"/>
        </w:rPr>
        <w:t>wissen</w:t>
      </w:r>
      <w:r w:rsidR="007F4811">
        <w:rPr>
          <w:b w:val="0"/>
        </w:rPr>
        <w:t xml:space="preserve"> aus </w:t>
      </w:r>
      <w:r w:rsidR="00896F81">
        <w:rPr>
          <w:b w:val="0"/>
        </w:rPr>
        <w:t xml:space="preserve">dem </w:t>
      </w:r>
      <w:r w:rsidR="007F4811">
        <w:rPr>
          <w:b w:val="0"/>
        </w:rPr>
        <w:t>Religionsunterricht</w:t>
      </w:r>
      <w:r>
        <w:rPr>
          <w:b w:val="0"/>
        </w:rPr>
        <w:t>, dass Jesus zum Tod verurteilt und ge</w:t>
      </w:r>
      <w:r w:rsidR="00896F81">
        <w:rPr>
          <w:b w:val="0"/>
        </w:rPr>
        <w:t>sto</w:t>
      </w:r>
      <w:r w:rsidR="00896F81">
        <w:rPr>
          <w:b w:val="0"/>
        </w:rPr>
        <w:t>r</w:t>
      </w:r>
      <w:r w:rsidR="00433C88">
        <w:rPr>
          <w:b w:val="0"/>
        </w:rPr>
        <w:t>ben ist –</w:t>
      </w:r>
      <w:r>
        <w:rPr>
          <w:b w:val="0"/>
        </w:rPr>
        <w:t xml:space="preserve"> und dass Gott ihn von den Toten auferweckt hat. </w:t>
      </w:r>
      <w:r w:rsidR="00896F81">
        <w:rPr>
          <w:b w:val="0"/>
        </w:rPr>
        <w:t>Das ist die Grundlage unseres Gla</w:t>
      </w:r>
      <w:r w:rsidR="00896F81">
        <w:rPr>
          <w:b w:val="0"/>
        </w:rPr>
        <w:t>u</w:t>
      </w:r>
      <w:r w:rsidR="00896F81">
        <w:rPr>
          <w:b w:val="0"/>
        </w:rPr>
        <w:t xml:space="preserve">bens. </w:t>
      </w:r>
    </w:p>
    <w:p w14:paraId="2B91C984" w14:textId="0F832D58" w:rsidR="007C400F" w:rsidRDefault="00960B3A" w:rsidP="00461421">
      <w:pPr>
        <w:pStyle w:val="berschrift3"/>
        <w:spacing w:after="120" w:line="240" w:lineRule="auto"/>
        <w:jc w:val="both"/>
        <w:rPr>
          <w:b w:val="0"/>
        </w:rPr>
      </w:pPr>
      <w:r>
        <w:rPr>
          <w:b w:val="0"/>
        </w:rPr>
        <w:t>Kreuzwegstationen in der K</w:t>
      </w:r>
      <w:r w:rsidR="00896F81">
        <w:rPr>
          <w:b w:val="0"/>
        </w:rPr>
        <w:t>irche oder draußen in der Natur</w:t>
      </w:r>
      <w:r>
        <w:rPr>
          <w:b w:val="0"/>
        </w:rPr>
        <w:t xml:space="preserve"> la</w:t>
      </w:r>
      <w:r w:rsidR="007C400F">
        <w:rPr>
          <w:b w:val="0"/>
        </w:rPr>
        <w:t>den ein, Jesu Kreuzweg zu gehen. Auch in diesem Jahr ist dies als Familie möglich.</w:t>
      </w:r>
      <w:r>
        <w:rPr>
          <w:b w:val="0"/>
        </w:rPr>
        <w:t xml:space="preserve"> </w:t>
      </w:r>
      <w:r w:rsidR="004F3208">
        <w:rPr>
          <w:b w:val="0"/>
        </w:rPr>
        <w:t xml:space="preserve">Wenn keine Kreuzwegstationen </w:t>
      </w:r>
      <w:r w:rsidR="00FE3D74">
        <w:rPr>
          <w:b w:val="0"/>
        </w:rPr>
        <w:t>in der Näh</w:t>
      </w:r>
      <w:r w:rsidR="004F3208">
        <w:rPr>
          <w:b w:val="0"/>
        </w:rPr>
        <w:t>e sind, können Bilder ausgedruckt und auf einen Gang im Wald oder im Feld mitgenommen we</w:t>
      </w:r>
      <w:r w:rsidR="004F3208">
        <w:rPr>
          <w:b w:val="0"/>
        </w:rPr>
        <w:t>r</w:t>
      </w:r>
      <w:r w:rsidR="00FE3D74">
        <w:rPr>
          <w:b w:val="0"/>
        </w:rPr>
        <w:t>den. Gut</w:t>
      </w:r>
      <w:r w:rsidR="004F3208">
        <w:rPr>
          <w:b w:val="0"/>
        </w:rPr>
        <w:t xml:space="preserve"> geeignet sind z.</w:t>
      </w:r>
      <w:r w:rsidR="00433C88">
        <w:rPr>
          <w:b w:val="0"/>
        </w:rPr>
        <w:t xml:space="preserve"> </w:t>
      </w:r>
      <w:r w:rsidR="004F3208">
        <w:rPr>
          <w:b w:val="0"/>
        </w:rPr>
        <w:t>B. die Kreuzwegstationen aus der Kirche St. Valerius in Trier-</w:t>
      </w:r>
      <w:proofErr w:type="spellStart"/>
      <w:r w:rsidR="004F3208">
        <w:rPr>
          <w:b w:val="0"/>
        </w:rPr>
        <w:t>Feyen</w:t>
      </w:r>
      <w:proofErr w:type="spellEnd"/>
      <w:r w:rsidR="004F3208">
        <w:rPr>
          <w:b w:val="0"/>
        </w:rPr>
        <w:t xml:space="preserve">: </w:t>
      </w:r>
      <w:hyperlink r:id="rId8" w:history="1">
        <w:r w:rsidR="004F3208" w:rsidRPr="006D6134">
          <w:rPr>
            <w:rStyle w:val="Link"/>
            <w:b w:val="0"/>
          </w:rPr>
          <w:t>http://st-matthias-trier.de/?q=node/190</w:t>
        </w:r>
      </w:hyperlink>
    </w:p>
    <w:p w14:paraId="3AAE1AFB" w14:textId="714BEEC1" w:rsidR="007C400F" w:rsidRDefault="007C400F" w:rsidP="00461421">
      <w:pPr>
        <w:pStyle w:val="berschrift3"/>
        <w:spacing w:after="120" w:line="240" w:lineRule="auto"/>
        <w:jc w:val="both"/>
        <w:rPr>
          <w:b w:val="0"/>
        </w:rPr>
      </w:pPr>
      <w:r>
        <w:rPr>
          <w:b w:val="0"/>
        </w:rPr>
        <w:t xml:space="preserve">Die </w:t>
      </w:r>
      <w:r w:rsidR="00960B3A">
        <w:rPr>
          <w:b w:val="0"/>
        </w:rPr>
        <w:t xml:space="preserve">Bilder </w:t>
      </w:r>
      <w:r>
        <w:rPr>
          <w:b w:val="0"/>
        </w:rPr>
        <w:t>werden betrachtet</w:t>
      </w:r>
      <w:r w:rsidR="00960B3A">
        <w:rPr>
          <w:b w:val="0"/>
        </w:rPr>
        <w:t xml:space="preserve"> (</w:t>
      </w:r>
      <w:r w:rsidR="00896F81">
        <w:rPr>
          <w:b w:val="0"/>
        </w:rPr>
        <w:t>einige</w:t>
      </w:r>
      <w:r w:rsidR="00960B3A">
        <w:rPr>
          <w:b w:val="0"/>
        </w:rPr>
        <w:t xml:space="preserve"> </w:t>
      </w:r>
      <w:r>
        <w:rPr>
          <w:b w:val="0"/>
        </w:rPr>
        <w:t xml:space="preserve">Stationen </w:t>
      </w:r>
      <w:r w:rsidR="00960B3A">
        <w:rPr>
          <w:b w:val="0"/>
        </w:rPr>
        <w:t xml:space="preserve">auswählen), </w:t>
      </w:r>
      <w:r>
        <w:rPr>
          <w:b w:val="0"/>
        </w:rPr>
        <w:t>es wird ge</w:t>
      </w:r>
      <w:r w:rsidR="00960B3A">
        <w:rPr>
          <w:b w:val="0"/>
        </w:rPr>
        <w:t>be</w:t>
      </w:r>
      <w:r>
        <w:rPr>
          <w:b w:val="0"/>
        </w:rPr>
        <w:t>tet</w:t>
      </w:r>
      <w:r w:rsidR="00960B3A">
        <w:rPr>
          <w:b w:val="0"/>
        </w:rPr>
        <w:t xml:space="preserve">, </w:t>
      </w:r>
      <w:r>
        <w:rPr>
          <w:b w:val="0"/>
        </w:rPr>
        <w:t>gesu</w:t>
      </w:r>
      <w:r w:rsidR="00960B3A">
        <w:rPr>
          <w:b w:val="0"/>
        </w:rPr>
        <w:t xml:space="preserve">ngen und die Station </w:t>
      </w:r>
      <w:r>
        <w:rPr>
          <w:b w:val="0"/>
        </w:rPr>
        <w:t>wird evtl. mit Blumen geschmückt</w:t>
      </w:r>
      <w:r w:rsidR="00960B3A">
        <w:rPr>
          <w:b w:val="0"/>
        </w:rPr>
        <w:t xml:space="preserve">. </w:t>
      </w:r>
      <w:r w:rsidR="00896F81">
        <w:rPr>
          <w:b w:val="0"/>
        </w:rPr>
        <w:t>Auf gewaltreiche Details kann verzichtet werden. Viel Text braucht es nicht</w:t>
      </w:r>
      <w:proofErr w:type="gramStart"/>
      <w:r w:rsidR="00896F81">
        <w:rPr>
          <w:b w:val="0"/>
        </w:rPr>
        <w:t>,</w:t>
      </w:r>
      <w:r w:rsidR="00960B3A">
        <w:rPr>
          <w:b w:val="0"/>
        </w:rPr>
        <w:t xml:space="preserve"> </w:t>
      </w:r>
      <w:r w:rsidR="00896F81">
        <w:rPr>
          <w:b w:val="0"/>
        </w:rPr>
        <w:t>statt dessen</w:t>
      </w:r>
      <w:proofErr w:type="gramEnd"/>
      <w:r w:rsidR="00896F81">
        <w:rPr>
          <w:b w:val="0"/>
        </w:rPr>
        <w:t xml:space="preserve"> </w:t>
      </w:r>
      <w:r>
        <w:rPr>
          <w:b w:val="0"/>
        </w:rPr>
        <w:t>erzählen Kinder und Eltern sich</w:t>
      </w:r>
      <w:r w:rsidR="00461421">
        <w:rPr>
          <w:b w:val="0"/>
        </w:rPr>
        <w:t xml:space="preserve"> </w:t>
      </w:r>
      <w:r>
        <w:rPr>
          <w:b w:val="0"/>
        </w:rPr>
        <w:t>einfach</w:t>
      </w:r>
      <w:r w:rsidR="00373CFB">
        <w:rPr>
          <w:b w:val="0"/>
        </w:rPr>
        <w:t xml:space="preserve">, was </w:t>
      </w:r>
      <w:r>
        <w:rPr>
          <w:b w:val="0"/>
        </w:rPr>
        <w:t xml:space="preserve">sie </w:t>
      </w:r>
      <w:r w:rsidR="007F4811">
        <w:rPr>
          <w:b w:val="0"/>
        </w:rPr>
        <w:t xml:space="preserve">auf den Bildern </w:t>
      </w:r>
      <w:r w:rsidR="00896F81">
        <w:rPr>
          <w:b w:val="0"/>
        </w:rPr>
        <w:t>sehen.</w:t>
      </w:r>
      <w:r w:rsidR="00373CFB">
        <w:rPr>
          <w:b w:val="0"/>
        </w:rPr>
        <w:t xml:space="preserve"> </w:t>
      </w:r>
      <w:r w:rsidR="00896F81">
        <w:rPr>
          <w:b w:val="0"/>
        </w:rPr>
        <w:t>Dazu</w:t>
      </w:r>
      <w:r w:rsidR="00373CFB">
        <w:rPr>
          <w:b w:val="0"/>
        </w:rPr>
        <w:t xml:space="preserve"> kann aus der biblischen Tradition </w:t>
      </w:r>
      <w:r w:rsidR="007F4811">
        <w:rPr>
          <w:b w:val="0"/>
        </w:rPr>
        <w:t xml:space="preserve">und aus eigenen Erfahrungen </w:t>
      </w:r>
      <w:r w:rsidR="00373CFB">
        <w:rPr>
          <w:b w:val="0"/>
        </w:rPr>
        <w:t>ergänzt we</w:t>
      </w:r>
      <w:r w:rsidR="00373CFB">
        <w:rPr>
          <w:b w:val="0"/>
        </w:rPr>
        <w:t>r</w:t>
      </w:r>
      <w:r w:rsidR="00373CFB">
        <w:rPr>
          <w:b w:val="0"/>
        </w:rPr>
        <w:t>den</w:t>
      </w:r>
      <w:r w:rsidR="00960B3A">
        <w:rPr>
          <w:b w:val="0"/>
        </w:rPr>
        <w:t>.</w:t>
      </w:r>
      <w:r w:rsidR="00896F81">
        <w:rPr>
          <w:b w:val="0"/>
        </w:rPr>
        <w:t xml:space="preserve"> </w:t>
      </w:r>
    </w:p>
    <w:p w14:paraId="0F24E391" w14:textId="61F1C3EB" w:rsidR="008D0671" w:rsidRDefault="00461421" w:rsidP="00461421">
      <w:pPr>
        <w:pStyle w:val="berschrift3"/>
        <w:spacing w:after="120" w:line="240" w:lineRule="auto"/>
        <w:jc w:val="both"/>
        <w:rPr>
          <w:b w:val="0"/>
        </w:rPr>
      </w:pPr>
      <w:r>
        <w:rPr>
          <w:b w:val="0"/>
        </w:rPr>
        <w:t>In dem</w:t>
      </w:r>
      <w:r w:rsidR="00896F81">
        <w:rPr>
          <w:b w:val="0"/>
        </w:rPr>
        <w:t xml:space="preserve"> folgende</w:t>
      </w:r>
      <w:r>
        <w:rPr>
          <w:b w:val="0"/>
        </w:rPr>
        <w:t>n</w:t>
      </w:r>
      <w:r w:rsidR="00896F81">
        <w:rPr>
          <w:b w:val="0"/>
        </w:rPr>
        <w:t xml:space="preserve"> </w:t>
      </w:r>
      <w:r w:rsidR="007C400F">
        <w:rPr>
          <w:b w:val="0"/>
        </w:rPr>
        <w:t>Vorschlag</w:t>
      </w:r>
      <w:r w:rsidR="00896F81">
        <w:rPr>
          <w:b w:val="0"/>
        </w:rPr>
        <w:t xml:space="preserve"> </w:t>
      </w:r>
      <w:r>
        <w:rPr>
          <w:b w:val="0"/>
        </w:rPr>
        <w:t>wird das Gehen des Kreuzweges gerahmt von</w:t>
      </w:r>
      <w:r w:rsidR="00896F81">
        <w:rPr>
          <w:b w:val="0"/>
        </w:rPr>
        <w:t xml:space="preserve"> </w:t>
      </w:r>
      <w:r w:rsidR="007C400F">
        <w:rPr>
          <w:b w:val="0"/>
        </w:rPr>
        <w:t>einem Beginn (Mini-Katechese)</w:t>
      </w:r>
      <w:r w:rsidR="007F4811">
        <w:rPr>
          <w:b w:val="0"/>
        </w:rPr>
        <w:t xml:space="preserve"> und </w:t>
      </w:r>
      <w:r w:rsidR="007C400F">
        <w:rPr>
          <w:b w:val="0"/>
        </w:rPr>
        <w:t xml:space="preserve">einem </w:t>
      </w:r>
      <w:r w:rsidR="007F4811">
        <w:rPr>
          <w:b w:val="0"/>
        </w:rPr>
        <w:t xml:space="preserve">Abschluss (mit </w:t>
      </w:r>
      <w:proofErr w:type="spellStart"/>
      <w:r w:rsidR="007F4811">
        <w:rPr>
          <w:b w:val="0"/>
        </w:rPr>
        <w:t>Fürbitt</w:t>
      </w:r>
      <w:proofErr w:type="spellEnd"/>
      <w:r w:rsidR="007F4811">
        <w:rPr>
          <w:b w:val="0"/>
        </w:rPr>
        <w:t>-Gebet) an einem geeigneten Ort</w:t>
      </w:r>
      <w:r>
        <w:rPr>
          <w:b w:val="0"/>
        </w:rPr>
        <w:t xml:space="preserve"> </w:t>
      </w:r>
      <w:r w:rsidR="007C400F">
        <w:rPr>
          <w:b w:val="0"/>
        </w:rPr>
        <w:t>zuhause, draußen oder in einer</w:t>
      </w:r>
      <w:r>
        <w:rPr>
          <w:b w:val="0"/>
        </w:rPr>
        <w:t xml:space="preserve"> Kirche </w:t>
      </w:r>
      <w:r w:rsidR="007C400F">
        <w:rPr>
          <w:b w:val="0"/>
        </w:rPr>
        <w:t>oder Kapelle.</w:t>
      </w:r>
    </w:p>
    <w:p w14:paraId="40D9FB19" w14:textId="77777777" w:rsidR="007C400F" w:rsidRDefault="007C400F" w:rsidP="00774D67">
      <w:pPr>
        <w:pStyle w:val="berschrift3"/>
        <w:spacing w:after="240" w:line="240" w:lineRule="auto"/>
        <w:jc w:val="both"/>
      </w:pPr>
    </w:p>
    <w:p w14:paraId="7C362FB0" w14:textId="77777777" w:rsidR="00774D67" w:rsidRPr="00055F65" w:rsidRDefault="00774D67" w:rsidP="00774D67">
      <w:pPr>
        <w:pStyle w:val="berschrift3"/>
        <w:spacing w:after="240" w:line="240" w:lineRule="auto"/>
        <w:jc w:val="both"/>
        <w:rPr>
          <w:rFonts w:ascii="Arial" w:hAnsi="Arial"/>
          <w:i/>
        </w:rPr>
      </w:pPr>
      <w:r>
        <w:br/>
      </w:r>
      <w:r w:rsidR="008D0671" w:rsidRPr="00055F65">
        <w:rPr>
          <w:rFonts w:ascii="Arial" w:hAnsi="Arial"/>
        </w:rPr>
        <w:t>Material</w:t>
      </w:r>
    </w:p>
    <w:p w14:paraId="131EF0AF" w14:textId="45D0608F" w:rsidR="00954D14" w:rsidRPr="00774D67" w:rsidRDefault="00373CFB" w:rsidP="00774D67">
      <w:pPr>
        <w:pStyle w:val="berschrift3"/>
        <w:spacing w:after="120" w:line="240" w:lineRule="auto"/>
        <w:jc w:val="both"/>
      </w:pPr>
      <w:r w:rsidRPr="007F4811">
        <w:rPr>
          <w:i/>
        </w:rPr>
        <w:t>für Boden</w:t>
      </w:r>
      <w:r w:rsidR="007F4811">
        <w:rPr>
          <w:i/>
        </w:rPr>
        <w:t>bild</w:t>
      </w:r>
      <w:r w:rsidRPr="007F4811">
        <w:rPr>
          <w:i/>
        </w:rPr>
        <w:t xml:space="preserve"> zu Beginn:</w:t>
      </w:r>
    </w:p>
    <w:p w14:paraId="25041BDA" w14:textId="4EA668E2" w:rsidR="00954D14"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7F4811">
        <w:rPr>
          <w:b w:val="0"/>
        </w:rPr>
        <w:t xml:space="preserve">aus </w:t>
      </w:r>
      <w:r w:rsidR="00373CFB">
        <w:rPr>
          <w:b w:val="0"/>
        </w:rPr>
        <w:t>b</w:t>
      </w:r>
      <w:r w:rsidR="00960B3A">
        <w:rPr>
          <w:b w:val="0"/>
        </w:rPr>
        <w:t>raune</w:t>
      </w:r>
      <w:r w:rsidR="007F4811">
        <w:rPr>
          <w:b w:val="0"/>
        </w:rPr>
        <w:t>n Tüchern einen Weg legen</w:t>
      </w:r>
      <w:r w:rsidR="00FC4500">
        <w:rPr>
          <w:b w:val="0"/>
        </w:rPr>
        <w:t>,</w:t>
      </w:r>
    </w:p>
    <w:p w14:paraId="2CB46D41" w14:textId="61128050" w:rsidR="00373CFB"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7F4811">
        <w:rPr>
          <w:b w:val="0"/>
        </w:rPr>
        <w:t xml:space="preserve">darauf </w:t>
      </w:r>
      <w:r w:rsidR="00FC4500">
        <w:rPr>
          <w:b w:val="0"/>
        </w:rPr>
        <w:t>am oberen Ende</w:t>
      </w:r>
      <w:r w:rsidR="007F4811">
        <w:rPr>
          <w:b w:val="0"/>
        </w:rPr>
        <w:t xml:space="preserve"> </w:t>
      </w:r>
      <w:r w:rsidR="00960B3A">
        <w:rPr>
          <w:b w:val="0"/>
        </w:rPr>
        <w:t>ein buntes Osterei</w:t>
      </w:r>
      <w:r w:rsidR="00B0326E">
        <w:rPr>
          <w:b w:val="0"/>
        </w:rPr>
        <w:t xml:space="preserve"> </w:t>
      </w:r>
      <w:r w:rsidR="00960B3A">
        <w:rPr>
          <w:b w:val="0"/>
        </w:rPr>
        <w:t>(z.</w:t>
      </w:r>
      <w:r w:rsidR="00373CFB">
        <w:rPr>
          <w:b w:val="0"/>
        </w:rPr>
        <w:t>B</w:t>
      </w:r>
      <w:r w:rsidR="00B0326E">
        <w:rPr>
          <w:b w:val="0"/>
        </w:rPr>
        <w:t>.</w:t>
      </w:r>
      <w:r w:rsidR="00373CFB">
        <w:rPr>
          <w:b w:val="0"/>
        </w:rPr>
        <w:t xml:space="preserve"> aus Papier oder Blech)</w:t>
      </w:r>
      <w:r w:rsidR="007F4811">
        <w:rPr>
          <w:b w:val="0"/>
        </w:rPr>
        <w:t>,</w:t>
      </w:r>
    </w:p>
    <w:p w14:paraId="1D82AFAB" w14:textId="1DD17194" w:rsidR="00373CFB" w:rsidRPr="00373CFB"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7F4811">
        <w:rPr>
          <w:b w:val="0"/>
        </w:rPr>
        <w:t>in die Mitte ein</w:t>
      </w:r>
      <w:r w:rsidR="00E37256">
        <w:rPr>
          <w:b w:val="0"/>
        </w:rPr>
        <w:t xml:space="preserve"> Kreuz</w:t>
      </w:r>
      <w:r w:rsidR="007F4811">
        <w:rPr>
          <w:b w:val="0"/>
        </w:rPr>
        <w:t>,</w:t>
      </w:r>
    </w:p>
    <w:p w14:paraId="78CE56D4" w14:textId="06FEFF8E" w:rsidR="00954D14"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7F4811">
        <w:rPr>
          <w:b w:val="0"/>
        </w:rPr>
        <w:t>unten ein</w:t>
      </w:r>
      <w:r w:rsidR="00373CFB">
        <w:rPr>
          <w:b w:val="0"/>
        </w:rPr>
        <w:t xml:space="preserve"> Brot </w:t>
      </w:r>
      <w:r w:rsidR="00461421">
        <w:rPr>
          <w:b w:val="0"/>
        </w:rPr>
        <w:t xml:space="preserve">oder Brötchen </w:t>
      </w:r>
      <w:r w:rsidR="007F4811">
        <w:rPr>
          <w:b w:val="0"/>
        </w:rPr>
        <w:t>legen.</w:t>
      </w:r>
    </w:p>
    <w:p w14:paraId="57311730" w14:textId="7F9E9451" w:rsidR="00FC4500"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E37256">
        <w:rPr>
          <w:b w:val="0"/>
        </w:rPr>
        <w:t>e</w:t>
      </w:r>
      <w:r w:rsidR="00FC4500">
        <w:rPr>
          <w:b w:val="0"/>
        </w:rPr>
        <w:t>vtl</w:t>
      </w:r>
      <w:r w:rsidR="00E37256">
        <w:rPr>
          <w:b w:val="0"/>
        </w:rPr>
        <w:t>.</w:t>
      </w:r>
      <w:r w:rsidR="00FC4500">
        <w:rPr>
          <w:b w:val="0"/>
        </w:rPr>
        <w:t xml:space="preserve"> Kinderbibel mit </w:t>
      </w:r>
      <w:r w:rsidR="00E37256">
        <w:rPr>
          <w:b w:val="0"/>
        </w:rPr>
        <w:t xml:space="preserve">passenden </w:t>
      </w:r>
      <w:r w:rsidR="00FC4500">
        <w:rPr>
          <w:b w:val="0"/>
        </w:rPr>
        <w:t>Bildern</w:t>
      </w:r>
    </w:p>
    <w:p w14:paraId="12F5F447" w14:textId="71344A07" w:rsidR="007C400F" w:rsidRPr="007C400F" w:rsidRDefault="00774D67" w:rsidP="007C400F">
      <w:pPr>
        <w:pStyle w:val="berschrift3"/>
        <w:tabs>
          <w:tab w:val="left" w:pos="142"/>
        </w:tabs>
        <w:spacing w:after="120" w:line="240" w:lineRule="auto"/>
        <w:jc w:val="both"/>
        <w:rPr>
          <w:i/>
        </w:rPr>
      </w:pPr>
      <w:r>
        <w:rPr>
          <w:i/>
        </w:rPr>
        <w:br/>
      </w:r>
      <w:r w:rsidR="007C400F">
        <w:rPr>
          <w:i/>
        </w:rPr>
        <w:t>zum Mitnehmen auf den Weg und für die Stationen:</w:t>
      </w:r>
    </w:p>
    <w:p w14:paraId="65A32773" w14:textId="01ACEE4D" w:rsidR="007C400F" w:rsidRDefault="00433C88" w:rsidP="007C400F">
      <w:pPr>
        <w:pStyle w:val="berschrift3"/>
        <w:numPr>
          <w:ilvl w:val="0"/>
          <w:numId w:val="3"/>
        </w:numPr>
        <w:tabs>
          <w:tab w:val="left" w:pos="142"/>
        </w:tabs>
        <w:spacing w:after="120" w:line="240" w:lineRule="auto"/>
        <w:ind w:left="0" w:hanging="11"/>
        <w:jc w:val="both"/>
        <w:rPr>
          <w:b w:val="0"/>
        </w:rPr>
      </w:pPr>
      <w:r>
        <w:rPr>
          <w:b w:val="0"/>
        </w:rPr>
        <w:t xml:space="preserve"> </w:t>
      </w:r>
      <w:r w:rsidR="00373CFB">
        <w:rPr>
          <w:b w:val="0"/>
        </w:rPr>
        <w:t>Klangschale</w:t>
      </w:r>
    </w:p>
    <w:p w14:paraId="75D1CBAC" w14:textId="623EB1A6" w:rsidR="00373CFB" w:rsidRPr="007C400F" w:rsidRDefault="00433C88" w:rsidP="007C400F">
      <w:pPr>
        <w:pStyle w:val="berschrift3"/>
        <w:numPr>
          <w:ilvl w:val="0"/>
          <w:numId w:val="3"/>
        </w:numPr>
        <w:tabs>
          <w:tab w:val="left" w:pos="142"/>
        </w:tabs>
        <w:spacing w:after="120" w:line="240" w:lineRule="auto"/>
        <w:ind w:left="0" w:hanging="11"/>
        <w:jc w:val="both"/>
        <w:rPr>
          <w:b w:val="0"/>
        </w:rPr>
      </w:pPr>
      <w:r>
        <w:rPr>
          <w:b w:val="0"/>
        </w:rPr>
        <w:t xml:space="preserve"> </w:t>
      </w:r>
      <w:r w:rsidR="007C400F" w:rsidRPr="007C400F">
        <w:rPr>
          <w:b w:val="0"/>
        </w:rPr>
        <w:t>Schmuckmaterial (Blumen)</w:t>
      </w:r>
    </w:p>
    <w:p w14:paraId="4DEB09DE" w14:textId="65BB87C4" w:rsidR="00452D5F" w:rsidRPr="007F4811" w:rsidRDefault="00774D67" w:rsidP="00774D67">
      <w:pPr>
        <w:pStyle w:val="berschrift3"/>
        <w:tabs>
          <w:tab w:val="left" w:pos="142"/>
        </w:tabs>
        <w:spacing w:after="120" w:line="240" w:lineRule="auto"/>
        <w:jc w:val="both"/>
        <w:rPr>
          <w:i/>
        </w:rPr>
      </w:pPr>
      <w:r>
        <w:rPr>
          <w:i/>
        </w:rPr>
        <w:br/>
      </w:r>
      <w:r w:rsidR="00452D5F">
        <w:rPr>
          <w:i/>
        </w:rPr>
        <w:t>für den Abschluss</w:t>
      </w:r>
      <w:r w:rsidR="00452D5F" w:rsidRPr="007F4811">
        <w:rPr>
          <w:i/>
        </w:rPr>
        <w:t>:</w:t>
      </w:r>
    </w:p>
    <w:p w14:paraId="4CE660F0" w14:textId="1A32178F" w:rsidR="00452D5F"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452D5F">
        <w:rPr>
          <w:b w:val="0"/>
        </w:rPr>
        <w:t>Kreis und Streifen aus gelbem Filz, um eine Sonne zu legen</w:t>
      </w:r>
    </w:p>
    <w:p w14:paraId="478B9F97" w14:textId="0F480F4F" w:rsidR="00774D67" w:rsidRPr="00433C88" w:rsidRDefault="00433C88" w:rsidP="00774D67">
      <w:pPr>
        <w:pStyle w:val="berschrift3"/>
        <w:numPr>
          <w:ilvl w:val="0"/>
          <w:numId w:val="3"/>
        </w:numPr>
        <w:tabs>
          <w:tab w:val="left" w:pos="142"/>
        </w:tabs>
        <w:spacing w:after="120" w:line="240" w:lineRule="auto"/>
        <w:ind w:left="0" w:hanging="11"/>
        <w:jc w:val="both"/>
        <w:rPr>
          <w:b w:val="0"/>
        </w:rPr>
      </w:pPr>
      <w:r>
        <w:rPr>
          <w:b w:val="0"/>
        </w:rPr>
        <w:t xml:space="preserve"> </w:t>
      </w:r>
      <w:r w:rsidR="00896F81">
        <w:rPr>
          <w:b w:val="0"/>
        </w:rPr>
        <w:t xml:space="preserve">(mit Kindern) vorbereitete </w:t>
      </w:r>
      <w:r w:rsidR="00011804">
        <w:rPr>
          <w:b w:val="0"/>
        </w:rPr>
        <w:t xml:space="preserve">Fürbitten </w:t>
      </w:r>
    </w:p>
    <w:p w14:paraId="564A7B1A" w14:textId="77777777" w:rsidR="007C400F" w:rsidRDefault="007C400F" w:rsidP="00774D67">
      <w:pPr>
        <w:pStyle w:val="berschrift3"/>
        <w:tabs>
          <w:tab w:val="left" w:pos="142"/>
        </w:tabs>
        <w:spacing w:after="120" w:line="240" w:lineRule="auto"/>
        <w:contextualSpacing/>
        <w:jc w:val="both"/>
        <w:rPr>
          <w:b w:val="0"/>
        </w:rPr>
      </w:pPr>
    </w:p>
    <w:p w14:paraId="0582D6C3" w14:textId="77777777" w:rsidR="007C400F" w:rsidRDefault="007C400F" w:rsidP="00774D67">
      <w:pPr>
        <w:pStyle w:val="berschrift3"/>
        <w:tabs>
          <w:tab w:val="left" w:pos="142"/>
        </w:tabs>
        <w:spacing w:after="120" w:line="240" w:lineRule="auto"/>
        <w:contextualSpacing/>
        <w:jc w:val="both"/>
        <w:rPr>
          <w:b w:val="0"/>
        </w:rPr>
      </w:pPr>
    </w:p>
    <w:p w14:paraId="75B6E403" w14:textId="11DC94F0" w:rsidR="00774D67" w:rsidRPr="00774D67" w:rsidRDefault="007C400F" w:rsidP="00461421">
      <w:pPr>
        <w:pStyle w:val="berschrift3"/>
        <w:keepNext/>
        <w:tabs>
          <w:tab w:val="left" w:pos="142"/>
        </w:tabs>
        <w:spacing w:after="120" w:line="240" w:lineRule="auto"/>
        <w:jc w:val="both"/>
        <w:rPr>
          <w:rFonts w:ascii="Arial" w:hAnsi="Arial"/>
        </w:rPr>
      </w:pPr>
      <w:r>
        <w:rPr>
          <w:rFonts w:ascii="Arial" w:hAnsi="Arial"/>
        </w:rPr>
        <w:lastRenderedPageBreak/>
        <w:t>Beginn</w:t>
      </w:r>
    </w:p>
    <w:p w14:paraId="04562D72" w14:textId="7D6F410C" w:rsidR="00774D67" w:rsidRPr="007C400F" w:rsidRDefault="007F4811" w:rsidP="007C400F">
      <w:pPr>
        <w:pStyle w:val="berschrift3"/>
        <w:keepNext/>
        <w:tabs>
          <w:tab w:val="left" w:pos="284"/>
        </w:tabs>
        <w:spacing w:after="120" w:line="240" w:lineRule="auto"/>
        <w:jc w:val="both"/>
        <w:rPr>
          <w:b w:val="0"/>
        </w:rPr>
      </w:pPr>
      <w:r w:rsidRPr="007F4811">
        <w:rPr>
          <w:b w:val="0"/>
        </w:rPr>
        <w:t>Wir beginnen mit dem Kreuzzeichen. Wir ma</w:t>
      </w:r>
      <w:r w:rsidR="00433C88">
        <w:rPr>
          <w:b w:val="0"/>
        </w:rPr>
        <w:t>chen es von der Stirn zur Brust</w:t>
      </w:r>
      <w:proofErr w:type="gramStart"/>
      <w:r w:rsidR="00433C88">
        <w:rPr>
          <w:b w:val="0"/>
        </w:rPr>
        <w:t>,</w:t>
      </w:r>
      <w:r w:rsidRPr="007F4811">
        <w:rPr>
          <w:b w:val="0"/>
        </w:rPr>
        <w:t xml:space="preserve"> und</w:t>
      </w:r>
      <w:proofErr w:type="gramEnd"/>
      <w:r w:rsidRPr="007F4811">
        <w:rPr>
          <w:b w:val="0"/>
        </w:rPr>
        <w:t xml:space="preserve"> von der linken zur rechten Schulter</w:t>
      </w:r>
      <w:r w:rsidR="00896F81">
        <w:rPr>
          <w:b w:val="0"/>
        </w:rPr>
        <w:t xml:space="preserve"> – </w:t>
      </w:r>
      <w:r w:rsidR="00896F81" w:rsidRPr="00896F81">
        <w:rPr>
          <w:b w:val="0"/>
          <w:i/>
        </w:rPr>
        <w:t>Kreuzzeichen zeigen</w:t>
      </w:r>
      <w:r w:rsidRPr="007F4811">
        <w:rPr>
          <w:b w:val="0"/>
        </w:rPr>
        <w:t xml:space="preserve">. </w:t>
      </w:r>
      <w:r w:rsidR="00896F81">
        <w:rPr>
          <w:b w:val="0"/>
        </w:rPr>
        <w:t xml:space="preserve">–  </w:t>
      </w:r>
      <w:r>
        <w:rPr>
          <w:b w:val="0"/>
        </w:rPr>
        <w:t>Das Kreuz ist das Zeichen für Jesus.</w:t>
      </w:r>
      <w:r w:rsidRPr="007F4811">
        <w:rPr>
          <w:b w:val="0"/>
        </w:rPr>
        <w:t xml:space="preserve"> </w:t>
      </w:r>
      <w:r>
        <w:rPr>
          <w:b w:val="0"/>
        </w:rPr>
        <w:t xml:space="preserve">Wenn </w:t>
      </w:r>
      <w:r w:rsidR="00461421">
        <w:rPr>
          <w:b w:val="0"/>
        </w:rPr>
        <w:t>wir</w:t>
      </w:r>
      <w:r>
        <w:rPr>
          <w:b w:val="0"/>
        </w:rPr>
        <w:t xml:space="preserve"> das Kreuzzeichen</w:t>
      </w:r>
      <w:r w:rsidRPr="007F4811">
        <w:rPr>
          <w:b w:val="0"/>
        </w:rPr>
        <w:t xml:space="preserve"> über </w:t>
      </w:r>
      <w:r w:rsidR="00461421">
        <w:rPr>
          <w:b w:val="0"/>
        </w:rPr>
        <w:t>uns</w:t>
      </w:r>
      <w:r w:rsidRPr="007F4811">
        <w:rPr>
          <w:b w:val="0"/>
        </w:rPr>
        <w:t xml:space="preserve"> </w:t>
      </w:r>
      <w:r w:rsidR="00E37256">
        <w:rPr>
          <w:b w:val="0"/>
        </w:rPr>
        <w:t>mach</w:t>
      </w:r>
      <w:r w:rsidR="00461421">
        <w:rPr>
          <w:b w:val="0"/>
        </w:rPr>
        <w:t>en</w:t>
      </w:r>
      <w:r>
        <w:rPr>
          <w:b w:val="0"/>
        </w:rPr>
        <w:t>, zei</w:t>
      </w:r>
      <w:r w:rsidR="00E37256">
        <w:rPr>
          <w:b w:val="0"/>
        </w:rPr>
        <w:t>ge</w:t>
      </w:r>
      <w:r w:rsidR="00461421">
        <w:rPr>
          <w:b w:val="0"/>
        </w:rPr>
        <w:t>n</w:t>
      </w:r>
      <w:r>
        <w:rPr>
          <w:b w:val="0"/>
        </w:rPr>
        <w:t xml:space="preserve"> </w:t>
      </w:r>
      <w:r w:rsidR="00461421">
        <w:rPr>
          <w:b w:val="0"/>
        </w:rPr>
        <w:t>wir</w:t>
      </w:r>
      <w:r>
        <w:rPr>
          <w:b w:val="0"/>
        </w:rPr>
        <w:t xml:space="preserve"> damit: Ich gehöre zu Jesus</w:t>
      </w:r>
      <w:r w:rsidRPr="007F4811">
        <w:rPr>
          <w:b w:val="0"/>
        </w:rPr>
        <w:t>. Beginnen wir also mit dem Kreuzzei</w:t>
      </w:r>
      <w:r>
        <w:rPr>
          <w:b w:val="0"/>
        </w:rPr>
        <w:t xml:space="preserve">chen </w:t>
      </w:r>
      <w:r w:rsidR="00896F81">
        <w:rPr>
          <w:b w:val="0"/>
        </w:rPr>
        <w:t>„</w:t>
      </w:r>
      <w:r>
        <w:rPr>
          <w:b w:val="0"/>
        </w:rPr>
        <w:t>i</w:t>
      </w:r>
      <w:r w:rsidRPr="007F4811">
        <w:rPr>
          <w:b w:val="0"/>
        </w:rPr>
        <w:t>m Namen des Vaters</w:t>
      </w:r>
      <w:r>
        <w:rPr>
          <w:b w:val="0"/>
        </w:rPr>
        <w:t xml:space="preserve"> und des Sohnes …</w:t>
      </w:r>
      <w:r w:rsidR="00896F81">
        <w:rPr>
          <w:b w:val="0"/>
        </w:rPr>
        <w:t xml:space="preserve">“ – </w:t>
      </w:r>
      <w:r w:rsidR="00896F81" w:rsidRPr="00896F81">
        <w:rPr>
          <w:b w:val="0"/>
          <w:i/>
        </w:rPr>
        <w:t>Kreuzzeichen machen</w:t>
      </w:r>
      <w:r w:rsidR="00896F81">
        <w:rPr>
          <w:b w:val="0"/>
        </w:rPr>
        <w:t>.</w:t>
      </w:r>
    </w:p>
    <w:p w14:paraId="0AA3095A" w14:textId="41E591F6" w:rsidR="00FC4500" w:rsidRDefault="00FC4500" w:rsidP="00461421">
      <w:pPr>
        <w:tabs>
          <w:tab w:val="right" w:pos="9639"/>
        </w:tabs>
        <w:spacing w:after="120"/>
        <w:jc w:val="both"/>
      </w:pPr>
      <w:r>
        <w:t>Wir feien bald ein schönes Fest</w:t>
      </w:r>
      <w:r w:rsidR="00896F81">
        <w:t>.</w:t>
      </w:r>
      <w:r>
        <w:t xml:space="preserve"> – </w:t>
      </w:r>
      <w:r w:rsidRPr="00FC4500">
        <w:rPr>
          <w:i/>
        </w:rPr>
        <w:t xml:space="preserve">Osterei zeigen </w:t>
      </w:r>
      <w:r>
        <w:rPr>
          <w:i/>
        </w:rPr>
        <w:t xml:space="preserve">– </w:t>
      </w:r>
      <w:r w:rsidR="007F4811" w:rsidRPr="00FC4500">
        <w:t>Welches?</w:t>
      </w:r>
      <w:r>
        <w:t xml:space="preserve"> </w:t>
      </w:r>
      <w:r w:rsidR="007F4811" w:rsidRPr="00FC4500">
        <w:t xml:space="preserve">Was feiern wir da? … </w:t>
      </w:r>
      <w:r>
        <w:t>Die Aufe</w:t>
      </w:r>
      <w:r>
        <w:t>r</w:t>
      </w:r>
      <w:r>
        <w:t>stehung Jesu;</w:t>
      </w:r>
      <w:r w:rsidR="007F4811" w:rsidRPr="00FC4500">
        <w:t xml:space="preserve"> neues Leben sogar nach Ster</w:t>
      </w:r>
      <w:r>
        <w:t>ben und Tod;</w:t>
      </w:r>
      <w:r w:rsidR="007F4811" w:rsidRPr="00FC4500">
        <w:t xml:space="preserve"> Gott hat Jesus vom Tod auferweckt. Darüber freuen wir</w:t>
      </w:r>
      <w:r>
        <w:t xml:space="preserve"> uns.</w:t>
      </w:r>
    </w:p>
    <w:p w14:paraId="0FB77C01" w14:textId="77777777" w:rsidR="00E37256" w:rsidRDefault="007F4811" w:rsidP="00461421">
      <w:pPr>
        <w:tabs>
          <w:tab w:val="right" w:pos="9639"/>
        </w:tabs>
        <w:spacing w:after="120"/>
        <w:ind w:hanging="11"/>
        <w:jc w:val="both"/>
      </w:pPr>
      <w:r w:rsidRPr="00FC4500">
        <w:t>Wir Christen feiern Ostern</w:t>
      </w:r>
      <w:r w:rsidRPr="007F4811">
        <w:t xml:space="preserve"> nicht nur an einem einzigen Tag. </w:t>
      </w:r>
      <w:r w:rsidR="00FC4500">
        <w:t>Unser Osterfest beginnt schon am Donnerstag vor dem Ostersonntag</w:t>
      </w:r>
      <w:proofErr w:type="gramStart"/>
      <w:r w:rsidR="00FC4500">
        <w:t>, dem</w:t>
      </w:r>
      <w:proofErr w:type="gramEnd"/>
      <w:r w:rsidRPr="007F4811">
        <w:t xml:space="preserve"> Gründonnerstag, </w:t>
      </w:r>
      <w:r w:rsidR="00FC4500">
        <w:t xml:space="preserve">dann folgen </w:t>
      </w:r>
      <w:r w:rsidRPr="007F4811">
        <w:t>Karfreitag, Karsams</w:t>
      </w:r>
      <w:r w:rsidR="00FC4500">
        <w:t xml:space="preserve">tag und </w:t>
      </w:r>
      <w:r w:rsidRPr="007F4811">
        <w:t>Ostersonntag.</w:t>
      </w:r>
      <w:r w:rsidR="00FC4500">
        <w:t xml:space="preserve"> In den Gottesdiensten dieser </w:t>
      </w:r>
      <w:r w:rsidR="00FC4500" w:rsidRPr="00FC4500">
        <w:t xml:space="preserve">Tage </w:t>
      </w:r>
      <w:r w:rsidR="00FC4500">
        <w:t>erinnern</w:t>
      </w:r>
      <w:r w:rsidR="00FC4500" w:rsidRPr="00FC4500">
        <w:t xml:space="preserve"> wir</w:t>
      </w:r>
      <w:r w:rsidRPr="00FC4500">
        <w:t xml:space="preserve"> </w:t>
      </w:r>
      <w:r w:rsidR="00FC4500">
        <w:t xml:space="preserve">uns </w:t>
      </w:r>
      <w:r w:rsidR="00FC4500" w:rsidRPr="00FC4500">
        <w:t>an die Ereignisse</w:t>
      </w:r>
      <w:r w:rsidRPr="00FC4500">
        <w:t xml:space="preserve">, die Jesus </w:t>
      </w:r>
      <w:r w:rsidR="00FC4500" w:rsidRPr="00FC4500">
        <w:t xml:space="preserve">und seinen Freunden </w:t>
      </w:r>
      <w:r w:rsidRPr="00FC4500">
        <w:t>damals passiert sind:</w:t>
      </w:r>
    </w:p>
    <w:p w14:paraId="52FEB275" w14:textId="6C98C548" w:rsidR="00E37256" w:rsidRDefault="00FC4500" w:rsidP="00461421">
      <w:pPr>
        <w:tabs>
          <w:tab w:val="right" w:pos="9639"/>
        </w:tabs>
        <w:spacing w:after="120"/>
        <w:ind w:hanging="11"/>
        <w:jc w:val="both"/>
      </w:pPr>
      <w:r w:rsidRPr="00FC4500">
        <w:t xml:space="preserve">Am </w:t>
      </w:r>
      <w:r w:rsidRPr="00FC4500">
        <w:rPr>
          <w:b/>
        </w:rPr>
        <w:t>Abend des Gründonnerstag</w:t>
      </w:r>
      <w:r w:rsidRPr="00FC4500">
        <w:t xml:space="preserve"> denken wir daran</w:t>
      </w:r>
      <w:proofErr w:type="gramStart"/>
      <w:r w:rsidRPr="00FC4500">
        <w:t>, wie</w:t>
      </w:r>
      <w:proofErr w:type="gramEnd"/>
      <w:r w:rsidRPr="00FC4500">
        <w:t xml:space="preserve"> Jesus mit seinen Freunden das Aben</w:t>
      </w:r>
      <w:r w:rsidRPr="00FC4500">
        <w:t>d</w:t>
      </w:r>
      <w:r w:rsidRPr="00FC4500">
        <w:t>mahl gefeiert hat. Sie haben zusammen gegessen und getrunken</w:t>
      </w:r>
      <w:r w:rsidR="00896F81">
        <w:t>.</w:t>
      </w:r>
      <w:r>
        <w:t xml:space="preserve"> – </w:t>
      </w:r>
      <w:r w:rsidRPr="00FC4500">
        <w:rPr>
          <w:i/>
        </w:rPr>
        <w:t>Brot zeigen</w:t>
      </w:r>
      <w:r w:rsidR="00896F81">
        <w:t xml:space="preserve"> –</w:t>
      </w:r>
      <w:r>
        <w:t xml:space="preserve"> J</w:t>
      </w:r>
      <w:r w:rsidRPr="00FC4500">
        <w:t>esus wusste, dass er verraten werden würde und sterben musste. Er hat gesagt: Wenn ich sterbe, tue ich das für euch. Ich gebe mein Le</w:t>
      </w:r>
      <w:r w:rsidR="00080909">
        <w:t>ben hin für euch</w:t>
      </w:r>
      <w:r>
        <w:t xml:space="preserve"> – </w:t>
      </w:r>
      <w:r w:rsidRPr="00FC4500">
        <w:rPr>
          <w:i/>
        </w:rPr>
        <w:t>Kinder</w:t>
      </w:r>
      <w:r w:rsidR="00E37256">
        <w:rPr>
          <w:i/>
        </w:rPr>
        <w:t>bibel-B</w:t>
      </w:r>
      <w:r w:rsidRPr="00FC4500">
        <w:rPr>
          <w:i/>
        </w:rPr>
        <w:t>ild zeigen</w:t>
      </w:r>
      <w:r w:rsidR="00080909">
        <w:rPr>
          <w:i/>
        </w:rPr>
        <w:t>.</w:t>
      </w:r>
    </w:p>
    <w:p w14:paraId="312F1622" w14:textId="389494BF" w:rsidR="00E37256" w:rsidRDefault="00FC4500" w:rsidP="00461421">
      <w:pPr>
        <w:tabs>
          <w:tab w:val="right" w:pos="9639"/>
        </w:tabs>
        <w:spacing w:after="120"/>
        <w:ind w:hanging="11"/>
        <w:jc w:val="both"/>
      </w:pPr>
      <w:r w:rsidRPr="00FC4500">
        <w:t xml:space="preserve">Am </w:t>
      </w:r>
      <w:r w:rsidRPr="00FC4500">
        <w:rPr>
          <w:b/>
        </w:rPr>
        <w:t>Karfreitag</w:t>
      </w:r>
      <w:r>
        <w:t xml:space="preserve"> </w:t>
      </w:r>
      <w:r w:rsidR="00E37256">
        <w:t xml:space="preserve">– </w:t>
      </w:r>
      <w:r w:rsidR="00E37256" w:rsidRPr="00E37256">
        <w:rPr>
          <w:i/>
        </w:rPr>
        <w:t>Kreuz zeigen</w:t>
      </w:r>
      <w:r w:rsidR="00E37256">
        <w:t xml:space="preserve"> – </w:t>
      </w:r>
      <w:r w:rsidRPr="00FC4500">
        <w:t>denken wir daran</w:t>
      </w:r>
      <w:proofErr w:type="gramStart"/>
      <w:r w:rsidRPr="00FC4500">
        <w:t xml:space="preserve">, </w:t>
      </w:r>
      <w:r w:rsidR="00080909">
        <w:t>dass</w:t>
      </w:r>
      <w:proofErr w:type="gramEnd"/>
      <w:r w:rsidRPr="00FC4500">
        <w:t xml:space="preserve"> Judas Jesus verraten hat, Soldaten ihn gefangen genommen haben und Pilatus ihn verurteilt hat. Wir denken daran, wie Jesus den Kreuzweg gegangen und schlie</w:t>
      </w:r>
      <w:r w:rsidR="00E37256">
        <w:t xml:space="preserve">ßlich am Kreuz gestorben ist. </w:t>
      </w:r>
      <w:r w:rsidRPr="00FC4500">
        <w:t>Und wie seine Freunde ihn danach</w:t>
      </w:r>
      <w:r w:rsidR="00080909">
        <w:t xml:space="preserve"> in eine Grabhöhle gelegt haben</w:t>
      </w:r>
      <w:r w:rsidR="00E37256">
        <w:t xml:space="preserve"> – </w:t>
      </w:r>
      <w:r w:rsidR="00E37256" w:rsidRPr="00FC4500">
        <w:t xml:space="preserve"> </w:t>
      </w:r>
      <w:r w:rsidR="00E37256" w:rsidRPr="00FC4500">
        <w:rPr>
          <w:i/>
        </w:rPr>
        <w:t>Kinder</w:t>
      </w:r>
      <w:r w:rsidR="00E37256">
        <w:rPr>
          <w:i/>
        </w:rPr>
        <w:t>bibel-B</w:t>
      </w:r>
      <w:r w:rsidR="00E37256" w:rsidRPr="00FC4500">
        <w:rPr>
          <w:i/>
        </w:rPr>
        <w:t>ild zeigen</w:t>
      </w:r>
      <w:r w:rsidR="00080909">
        <w:rPr>
          <w:i/>
        </w:rPr>
        <w:t>.</w:t>
      </w:r>
    </w:p>
    <w:p w14:paraId="46A6A786" w14:textId="4ED656DB" w:rsidR="007C400F" w:rsidRDefault="00E37256" w:rsidP="007C400F">
      <w:pPr>
        <w:tabs>
          <w:tab w:val="right" w:pos="9639"/>
        </w:tabs>
        <w:spacing w:after="120"/>
        <w:ind w:hanging="11"/>
        <w:jc w:val="both"/>
      </w:pPr>
      <w:r w:rsidRPr="00E37256">
        <w:t xml:space="preserve">In der </w:t>
      </w:r>
      <w:r w:rsidRPr="00E37256">
        <w:rPr>
          <w:b/>
        </w:rPr>
        <w:t>Nacht von Karsamstag auf Ostersonntag</w:t>
      </w:r>
      <w:r w:rsidRPr="00E37256">
        <w:t xml:space="preserve"> – </w:t>
      </w:r>
      <w:r w:rsidRPr="00E37256">
        <w:rPr>
          <w:i/>
        </w:rPr>
        <w:t>Osterei zeigen</w:t>
      </w:r>
      <w:r w:rsidRPr="00E37256">
        <w:t xml:space="preserve"> –  denken wir daran, dass Gott Jesus von den Toten aufer</w:t>
      </w:r>
      <w:r>
        <w:t xml:space="preserve">weckt hat. </w:t>
      </w:r>
      <w:r w:rsidRPr="00E37256">
        <w:t>Frühmorgens sind Freudinnen von Jesus zu seinem Grab gekommen und fanden es leer. Jesus war aufer</w:t>
      </w:r>
      <w:r w:rsidR="00080909">
        <w:t xml:space="preserve">standen </w:t>
      </w:r>
      <w:r>
        <w:t xml:space="preserve">– </w:t>
      </w:r>
      <w:r w:rsidRPr="00E37256">
        <w:rPr>
          <w:i/>
        </w:rPr>
        <w:t>Kinderbibel-Bild zeigen</w:t>
      </w:r>
      <w:r w:rsidR="00080909">
        <w:rPr>
          <w:i/>
        </w:rPr>
        <w:t>.</w:t>
      </w:r>
    </w:p>
    <w:p w14:paraId="179837D4" w14:textId="28E3D49E" w:rsidR="00E37256" w:rsidRDefault="00E37256" w:rsidP="00461421">
      <w:pPr>
        <w:tabs>
          <w:tab w:val="right" w:pos="9639"/>
        </w:tabs>
        <w:spacing w:after="120"/>
        <w:ind w:hanging="11"/>
        <w:jc w:val="both"/>
      </w:pPr>
      <w:r>
        <w:t>Aber noch</w:t>
      </w:r>
      <w:r w:rsidRPr="00E37256">
        <w:t xml:space="preserve"> ist es nicht soweit. </w:t>
      </w:r>
      <w:r>
        <w:t>Ostern</w:t>
      </w:r>
      <w:r w:rsidRPr="00E37256">
        <w:t xml:space="preserve"> feiern wir erst in </w:t>
      </w:r>
      <w:r>
        <w:t>einigen</w:t>
      </w:r>
      <w:r w:rsidRPr="00E37256">
        <w:t xml:space="preserve"> </w:t>
      </w:r>
      <w:r w:rsidR="007C400F">
        <w:t>Tagen</w:t>
      </w:r>
      <w:r w:rsidRPr="00E37256">
        <w:t>. Heute</w:t>
      </w:r>
      <w:r>
        <w:t xml:space="preserve"> </w:t>
      </w:r>
      <w:r w:rsidR="007C400F">
        <w:t>wollen</w:t>
      </w:r>
      <w:r>
        <w:t xml:space="preserve"> wir </w:t>
      </w:r>
      <w:r w:rsidR="007C400F">
        <w:t xml:space="preserve">hier </w:t>
      </w:r>
      <w:r w:rsidRPr="00E37256">
        <w:t xml:space="preserve">den </w:t>
      </w:r>
      <w:r w:rsidRPr="00E37256">
        <w:rPr>
          <w:b/>
        </w:rPr>
        <w:t>Kreuzweg</w:t>
      </w:r>
      <w:r w:rsidRPr="00E37256">
        <w:t xml:space="preserve"> ge</w:t>
      </w:r>
      <w:r w:rsidR="00B0326E">
        <w:t>hen;</w:t>
      </w:r>
      <w:r w:rsidRPr="00E37256">
        <w:t xml:space="preserve"> </w:t>
      </w:r>
      <w:r w:rsidR="00B0326E">
        <w:t>s</w:t>
      </w:r>
      <w:r>
        <w:t>o heißt der</w:t>
      </w:r>
      <w:r w:rsidRPr="00E37256">
        <w:t xml:space="preserve"> Weg, den Jesus vor seinem Tod gegangen ist, nach dem Aben</w:t>
      </w:r>
      <w:r w:rsidRPr="00E37256">
        <w:t>d</w:t>
      </w:r>
      <w:r w:rsidRPr="00E37256">
        <w:t xml:space="preserve">mahl. Es war ein schwerer Weg: Jesus war gefangen, Soldaten hatten ihn festgenommen. </w:t>
      </w:r>
      <w:r w:rsidR="00B0326E">
        <w:t>Er</w:t>
      </w:r>
      <w:r w:rsidRPr="00E37256">
        <w:t xml:space="preserve"> hatte Schmerzen, man hatte ihn geschlagen und ihm eine Dornenkrone auf den Kopf gesetzt. Jesus musste einen Berg hochgehen und dabei </w:t>
      </w:r>
      <w:r w:rsidR="00B0326E">
        <w:t>das schwere</w:t>
      </w:r>
      <w:r w:rsidRPr="00E37256">
        <w:t xml:space="preserve"> Kreuz aus großen Holzbaken tragen. Und er wusste, dass er am Ende dieses </w:t>
      </w:r>
      <w:r>
        <w:t>Kreuzw</w:t>
      </w:r>
      <w:r w:rsidRPr="00E37256">
        <w:t>eges sterben sollte.</w:t>
      </w:r>
    </w:p>
    <w:p w14:paraId="01425E3C" w14:textId="682CA217" w:rsidR="00461421" w:rsidRDefault="00E37256" w:rsidP="00461421">
      <w:pPr>
        <w:tabs>
          <w:tab w:val="right" w:pos="9639"/>
        </w:tabs>
        <w:spacing w:after="120"/>
        <w:jc w:val="both"/>
      </w:pPr>
      <w:r w:rsidRPr="00E37256">
        <w:t xml:space="preserve">Wir haben Erinnerungs-Bilder von </w:t>
      </w:r>
      <w:r w:rsidR="00B0326E">
        <w:t>dem</w:t>
      </w:r>
      <w:r w:rsidRPr="00E37256">
        <w:t xml:space="preserve"> Kreuzweg Jesu hier in </w:t>
      </w:r>
      <w:r w:rsidR="007C400F">
        <w:t>der</w:t>
      </w:r>
      <w:r w:rsidRPr="00E37256">
        <w:t xml:space="preserve"> Kirche</w:t>
      </w:r>
      <w:r w:rsidR="007C400F">
        <w:t xml:space="preserve"> / hier draußen. </w:t>
      </w:r>
      <w:r w:rsidRPr="00E37256">
        <w:t xml:space="preserve">Könnt Ihr sie entdecken? </w:t>
      </w:r>
      <w:r w:rsidR="00B0326E">
        <w:t xml:space="preserve">Wie viele sind es? </w:t>
      </w:r>
      <w:r w:rsidRPr="00E37256">
        <w:t xml:space="preserve">Man kann an den Bildern entlang den Kreuzweg gehen. Das wollen wir gleich </w:t>
      </w:r>
      <w:r w:rsidR="00B0326E">
        <w:t xml:space="preserve">auch </w:t>
      </w:r>
      <w:r w:rsidRPr="00E37256">
        <w:t xml:space="preserve">tun und an ausgewählten Stationen Halt machen und das jeweilige Bild betrachten. Wir wollen bei jedem Bild zu Jesus beten, und wir wollen als Zeichen, das wir da gewesen sind und an ihn gedacht haben, die Bilder </w:t>
      </w:r>
      <w:r w:rsidR="007C400F">
        <w:t>mit Blumen schmücken.</w:t>
      </w:r>
    </w:p>
    <w:p w14:paraId="13533688" w14:textId="7A5FC1A4" w:rsidR="007C400F" w:rsidRDefault="00B0326E" w:rsidP="00461421">
      <w:pPr>
        <w:tabs>
          <w:tab w:val="right" w:pos="9639"/>
        </w:tabs>
        <w:spacing w:after="120"/>
        <w:jc w:val="both"/>
      </w:pPr>
      <w:r>
        <w:t xml:space="preserve">Machen wir uns gemeinsam </w:t>
      </w:r>
      <w:r w:rsidR="00E37256" w:rsidRPr="00E37256">
        <w:t xml:space="preserve">auf den Weg mit dem </w:t>
      </w:r>
      <w:proofErr w:type="spellStart"/>
      <w:r w:rsidR="00E37256" w:rsidRPr="00B0326E">
        <w:rPr>
          <w:i/>
        </w:rPr>
        <w:t>Liedruf</w:t>
      </w:r>
      <w:proofErr w:type="spellEnd"/>
      <w:r w:rsidRPr="00B0326E">
        <w:rPr>
          <w:i/>
        </w:rPr>
        <w:t>:</w:t>
      </w:r>
      <w:r w:rsidRPr="00B0326E">
        <w:t xml:space="preserve"> </w:t>
      </w:r>
      <w:r w:rsidR="00E37256" w:rsidRPr="00B0326E">
        <w:t>„Mit Jesus wollen wir ge</w:t>
      </w:r>
      <w:r w:rsidR="00E37256" w:rsidRPr="00E37256">
        <w:t xml:space="preserve">hen den Kreuzweg </w:t>
      </w:r>
      <w:r>
        <w:t>Schritt für Schritt. Mit Jesus wollen wir gehen und alle gehen mit.</w:t>
      </w:r>
      <w:r w:rsidR="00E37256" w:rsidRPr="00E37256">
        <w:t>“</w:t>
      </w:r>
      <w:r w:rsidR="00080909">
        <w:t xml:space="preserve"> (s.u.)</w:t>
      </w:r>
    </w:p>
    <w:p w14:paraId="0FCEE1D5" w14:textId="77777777" w:rsidR="007C400F" w:rsidRDefault="007C400F" w:rsidP="00461421">
      <w:pPr>
        <w:tabs>
          <w:tab w:val="right" w:pos="9639"/>
        </w:tabs>
        <w:spacing w:after="120"/>
        <w:jc w:val="both"/>
        <w:rPr>
          <w:rFonts w:ascii="Arial" w:hAnsi="Arial"/>
          <w:b/>
        </w:rPr>
      </w:pPr>
    </w:p>
    <w:p w14:paraId="7C9388C7" w14:textId="3CA0BDCD" w:rsidR="00B0326E" w:rsidRPr="00774D67" w:rsidRDefault="00774D67" w:rsidP="00461421">
      <w:pPr>
        <w:tabs>
          <w:tab w:val="right" w:pos="9639"/>
        </w:tabs>
        <w:spacing w:after="120"/>
        <w:jc w:val="both"/>
        <w:rPr>
          <w:rFonts w:ascii="Arial" w:hAnsi="Arial"/>
          <w:b/>
        </w:rPr>
      </w:pPr>
      <w:r>
        <w:rPr>
          <w:rFonts w:ascii="Arial" w:hAnsi="Arial"/>
          <w:b/>
        </w:rPr>
        <w:br/>
      </w:r>
      <w:r w:rsidR="00080909" w:rsidRPr="00774D67">
        <w:rPr>
          <w:rFonts w:ascii="Arial" w:hAnsi="Arial"/>
          <w:b/>
        </w:rPr>
        <w:t>An den einzelnen</w:t>
      </w:r>
      <w:r w:rsidR="00B0326E" w:rsidRPr="00774D67">
        <w:rPr>
          <w:rFonts w:ascii="Arial" w:hAnsi="Arial"/>
          <w:b/>
        </w:rPr>
        <w:t xml:space="preserve"> Stationen</w:t>
      </w:r>
    </w:p>
    <w:p w14:paraId="557DE9F2" w14:textId="2BDA46C7" w:rsidR="00B0326E" w:rsidRPr="00055F65" w:rsidRDefault="00B0326E" w:rsidP="00055F65">
      <w:pPr>
        <w:pStyle w:val="berschrift3"/>
        <w:numPr>
          <w:ilvl w:val="0"/>
          <w:numId w:val="10"/>
        </w:numPr>
        <w:tabs>
          <w:tab w:val="left" w:pos="284"/>
        </w:tabs>
        <w:spacing w:after="120" w:line="240" w:lineRule="auto"/>
        <w:ind w:left="283" w:hanging="215"/>
        <w:jc w:val="both"/>
        <w:rPr>
          <w:b w:val="0"/>
        </w:rPr>
      </w:pPr>
      <w:r w:rsidRPr="00B0326E">
        <w:rPr>
          <w:b w:val="0"/>
        </w:rPr>
        <w:t>Klangschale</w:t>
      </w:r>
      <w:r>
        <w:rPr>
          <w:b w:val="0"/>
        </w:rPr>
        <w:t xml:space="preserve"> anschlagen</w:t>
      </w:r>
      <w:r w:rsidR="00055F65">
        <w:rPr>
          <w:b w:val="0"/>
        </w:rPr>
        <w:t xml:space="preserve"> und </w:t>
      </w:r>
      <w:r w:rsidRPr="00055F65">
        <w:rPr>
          <w:b w:val="0"/>
        </w:rPr>
        <w:t>Namen der Station nennen</w:t>
      </w:r>
    </w:p>
    <w:p w14:paraId="2CA699EC" w14:textId="5595D09E" w:rsidR="00B0326E" w:rsidRDefault="00B0326E" w:rsidP="00461421">
      <w:pPr>
        <w:pStyle w:val="berschrift3"/>
        <w:numPr>
          <w:ilvl w:val="0"/>
          <w:numId w:val="10"/>
        </w:numPr>
        <w:tabs>
          <w:tab w:val="left" w:pos="284"/>
        </w:tabs>
        <w:spacing w:after="120" w:line="240" w:lineRule="auto"/>
        <w:ind w:left="283" w:hanging="215"/>
        <w:jc w:val="both"/>
        <w:rPr>
          <w:b w:val="0"/>
        </w:rPr>
      </w:pPr>
      <w:r>
        <w:rPr>
          <w:b w:val="0"/>
        </w:rPr>
        <w:t xml:space="preserve">Bild betrachten </w:t>
      </w:r>
      <w:r w:rsidR="00080909">
        <w:rPr>
          <w:b w:val="0"/>
        </w:rPr>
        <w:t>und Eindrücke sammeln</w:t>
      </w:r>
    </w:p>
    <w:p w14:paraId="0E6BB713" w14:textId="3F34FEBE" w:rsidR="00B0326E" w:rsidRDefault="00B0326E" w:rsidP="00461421">
      <w:pPr>
        <w:pStyle w:val="berschrift3"/>
        <w:numPr>
          <w:ilvl w:val="0"/>
          <w:numId w:val="10"/>
        </w:numPr>
        <w:tabs>
          <w:tab w:val="left" w:pos="284"/>
        </w:tabs>
        <w:spacing w:after="120" w:line="240" w:lineRule="auto"/>
        <w:ind w:left="283" w:hanging="215"/>
        <w:jc w:val="both"/>
        <w:rPr>
          <w:b w:val="0"/>
        </w:rPr>
      </w:pPr>
      <w:r>
        <w:rPr>
          <w:b w:val="0"/>
        </w:rPr>
        <w:t xml:space="preserve">evtl. Transfer in </w:t>
      </w:r>
      <w:r w:rsidR="00080909">
        <w:rPr>
          <w:b w:val="0"/>
        </w:rPr>
        <w:t>Lebenss</w:t>
      </w:r>
      <w:r>
        <w:rPr>
          <w:b w:val="0"/>
        </w:rPr>
        <w:t>ituation</w:t>
      </w:r>
    </w:p>
    <w:p w14:paraId="7DAB9449" w14:textId="01327CE2" w:rsidR="00B0326E" w:rsidRDefault="00B0326E" w:rsidP="00461421">
      <w:pPr>
        <w:pStyle w:val="berschrift3"/>
        <w:numPr>
          <w:ilvl w:val="0"/>
          <w:numId w:val="10"/>
        </w:numPr>
        <w:tabs>
          <w:tab w:val="left" w:pos="284"/>
        </w:tabs>
        <w:spacing w:after="120" w:line="240" w:lineRule="auto"/>
        <w:ind w:left="283" w:hanging="215"/>
        <w:jc w:val="both"/>
        <w:rPr>
          <w:b w:val="0"/>
        </w:rPr>
      </w:pPr>
      <w:r>
        <w:rPr>
          <w:b w:val="0"/>
        </w:rPr>
        <w:t xml:space="preserve">Gebet und </w:t>
      </w:r>
      <w:r w:rsidR="00A42AE7">
        <w:rPr>
          <w:b w:val="0"/>
        </w:rPr>
        <w:t>Gebetsruf</w:t>
      </w:r>
      <w:r>
        <w:rPr>
          <w:b w:val="0"/>
        </w:rPr>
        <w:t xml:space="preserve"> </w:t>
      </w:r>
      <w:r w:rsidR="00A42AE7">
        <w:rPr>
          <w:b w:val="0"/>
        </w:rPr>
        <w:t>(s.u.)</w:t>
      </w:r>
    </w:p>
    <w:p w14:paraId="6F8CA093" w14:textId="6D88E40F" w:rsidR="00B0326E" w:rsidRDefault="00B0326E" w:rsidP="00461421">
      <w:pPr>
        <w:pStyle w:val="berschrift3"/>
        <w:numPr>
          <w:ilvl w:val="0"/>
          <w:numId w:val="10"/>
        </w:numPr>
        <w:tabs>
          <w:tab w:val="left" w:pos="284"/>
        </w:tabs>
        <w:spacing w:after="120" w:line="240" w:lineRule="auto"/>
        <w:ind w:left="283" w:hanging="215"/>
        <w:jc w:val="both"/>
        <w:rPr>
          <w:b w:val="0"/>
        </w:rPr>
      </w:pPr>
      <w:r>
        <w:rPr>
          <w:b w:val="0"/>
        </w:rPr>
        <w:t>Station schmücken</w:t>
      </w:r>
    </w:p>
    <w:p w14:paraId="00F90D89" w14:textId="4D14C8D8" w:rsidR="00B0326E" w:rsidRPr="00B0326E" w:rsidRDefault="00A42AE7" w:rsidP="00461421">
      <w:pPr>
        <w:pStyle w:val="berschrift3"/>
        <w:numPr>
          <w:ilvl w:val="0"/>
          <w:numId w:val="10"/>
        </w:numPr>
        <w:tabs>
          <w:tab w:val="left" w:pos="284"/>
        </w:tabs>
        <w:spacing w:after="120" w:line="240" w:lineRule="auto"/>
        <w:ind w:left="283" w:hanging="215"/>
        <w:jc w:val="both"/>
        <w:rPr>
          <w:b w:val="0"/>
        </w:rPr>
      </w:pPr>
      <w:r>
        <w:rPr>
          <w:b w:val="0"/>
        </w:rPr>
        <w:t xml:space="preserve">Gemeinsame </w:t>
      </w:r>
      <w:r w:rsidR="00B0326E">
        <w:rPr>
          <w:b w:val="0"/>
        </w:rPr>
        <w:t>Kniebeuge</w:t>
      </w:r>
    </w:p>
    <w:p w14:paraId="42492D10" w14:textId="77777777" w:rsidR="00B0326E" w:rsidRDefault="00B0326E" w:rsidP="00461421">
      <w:pPr>
        <w:pStyle w:val="berschrift3"/>
        <w:tabs>
          <w:tab w:val="left" w:pos="142"/>
        </w:tabs>
        <w:spacing w:after="120" w:line="240" w:lineRule="auto"/>
        <w:jc w:val="both"/>
      </w:pPr>
    </w:p>
    <w:p w14:paraId="75EF391D" w14:textId="476079CB" w:rsidR="00B0326E" w:rsidRPr="00774D67" w:rsidRDefault="00774D67" w:rsidP="00461421">
      <w:pPr>
        <w:pStyle w:val="berschrift3"/>
        <w:tabs>
          <w:tab w:val="left" w:pos="142"/>
        </w:tabs>
        <w:spacing w:after="120" w:line="240" w:lineRule="auto"/>
        <w:jc w:val="both"/>
        <w:rPr>
          <w:rFonts w:ascii="Arial" w:hAnsi="Arial"/>
        </w:rPr>
      </w:pPr>
      <w:r w:rsidRPr="00774D67">
        <w:rPr>
          <w:rFonts w:ascii="Arial" w:hAnsi="Arial"/>
        </w:rPr>
        <w:t>Auf dem Weg jeweils</w:t>
      </w:r>
    </w:p>
    <w:p w14:paraId="28A7B9D1" w14:textId="3883D11A" w:rsidR="00080909" w:rsidRPr="00461421" w:rsidRDefault="00B0326E" w:rsidP="00461421">
      <w:pPr>
        <w:tabs>
          <w:tab w:val="right" w:pos="9639"/>
        </w:tabs>
        <w:spacing w:after="120"/>
        <w:jc w:val="both"/>
      </w:pPr>
      <w:proofErr w:type="spellStart"/>
      <w:r w:rsidRPr="00B0326E">
        <w:rPr>
          <w:i/>
        </w:rPr>
        <w:t>Liedruf</w:t>
      </w:r>
      <w:proofErr w:type="spellEnd"/>
      <w:r w:rsidRPr="00B0326E">
        <w:rPr>
          <w:i/>
        </w:rPr>
        <w:t>:</w:t>
      </w:r>
      <w:r w:rsidRPr="00B0326E">
        <w:t xml:space="preserve"> „Mit Jesus wollen wir ge</w:t>
      </w:r>
      <w:r w:rsidRPr="00E37256">
        <w:t>hen den Kreuz</w:t>
      </w:r>
      <w:r>
        <w:t>weg …</w:t>
      </w:r>
      <w:r w:rsidRPr="00E37256">
        <w:t>“</w:t>
      </w:r>
      <w:r w:rsidR="00461421">
        <w:tab/>
      </w:r>
      <w:r w:rsidR="00461421">
        <w:br/>
      </w:r>
      <w:r w:rsidR="00774D67">
        <w:rPr>
          <w:i/>
          <w:noProof/>
          <w:color w:val="FF0000"/>
        </w:rPr>
        <w:drawing>
          <wp:inline distT="0" distB="0" distL="0" distR="0" wp14:anchorId="1F542A3E" wp14:editId="2F59A356">
            <wp:extent cx="4495800" cy="1270000"/>
            <wp:effectExtent l="0" t="0" r="0" b="0"/>
            <wp:docPr id="1" name="Bild 1" descr="Macintosh HD:Users:blecker:Desktop:Bildschirmfoto 2020-03-28 um 14.3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lecker:Desktop:Bildschirmfoto 2020-03-28 um 14.32.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1270000"/>
                    </a:xfrm>
                    <a:prstGeom prst="rect">
                      <a:avLst/>
                    </a:prstGeom>
                    <a:noFill/>
                    <a:ln>
                      <a:noFill/>
                    </a:ln>
                  </pic:spPr>
                </pic:pic>
              </a:graphicData>
            </a:graphic>
          </wp:inline>
        </w:drawing>
      </w:r>
    </w:p>
    <w:p w14:paraId="515E40F5" w14:textId="77777777" w:rsidR="00080909" w:rsidRPr="00080909" w:rsidRDefault="00080909" w:rsidP="00461421">
      <w:pPr>
        <w:tabs>
          <w:tab w:val="right" w:pos="9639"/>
        </w:tabs>
        <w:spacing w:after="120"/>
        <w:jc w:val="both"/>
        <w:rPr>
          <w:i/>
          <w:color w:val="FF0000"/>
        </w:rPr>
      </w:pPr>
    </w:p>
    <w:p w14:paraId="45F14ECF" w14:textId="2686EA1B" w:rsidR="00080909" w:rsidRPr="00774D67" w:rsidRDefault="00080909" w:rsidP="00461421">
      <w:pPr>
        <w:pStyle w:val="berschrift3"/>
        <w:tabs>
          <w:tab w:val="left" w:pos="142"/>
        </w:tabs>
        <w:spacing w:after="120" w:line="240" w:lineRule="auto"/>
        <w:jc w:val="both"/>
        <w:rPr>
          <w:rFonts w:ascii="Arial" w:hAnsi="Arial"/>
        </w:rPr>
      </w:pPr>
      <w:r w:rsidRPr="00774D67">
        <w:rPr>
          <w:rFonts w:ascii="Arial" w:hAnsi="Arial"/>
        </w:rPr>
        <w:t>Gebete und Gebe</w:t>
      </w:r>
      <w:r w:rsidR="00774D67" w:rsidRPr="00774D67">
        <w:rPr>
          <w:rFonts w:ascii="Arial" w:hAnsi="Arial"/>
        </w:rPr>
        <w:t>tsruf an ausgewählten Stationen</w:t>
      </w:r>
    </w:p>
    <w:p w14:paraId="20C65DE1" w14:textId="5E509284" w:rsidR="00461421" w:rsidRDefault="00774D67" w:rsidP="00461421">
      <w:pPr>
        <w:pStyle w:val="berschrift3"/>
        <w:tabs>
          <w:tab w:val="left" w:pos="284"/>
        </w:tabs>
        <w:spacing w:line="240" w:lineRule="auto"/>
        <w:jc w:val="both"/>
        <w:rPr>
          <w:b w:val="0"/>
        </w:rPr>
      </w:pPr>
      <w:r>
        <w:br/>
      </w:r>
      <w:r w:rsidR="00080909" w:rsidRPr="00011804">
        <w:t>1. Station</w:t>
      </w:r>
      <w:r w:rsidR="00080909" w:rsidRPr="00A42AE7">
        <w:rPr>
          <w:b w:val="0"/>
        </w:rPr>
        <w:t xml:space="preserve"> „Jesus wird verurteilt“: </w:t>
      </w:r>
    </w:p>
    <w:p w14:paraId="0A7613AA" w14:textId="515657C0" w:rsidR="00774D67" w:rsidRDefault="00080909" w:rsidP="00461421">
      <w:pPr>
        <w:pStyle w:val="berschrift3"/>
        <w:tabs>
          <w:tab w:val="left" w:pos="284"/>
        </w:tabs>
        <w:spacing w:after="120" w:line="240" w:lineRule="auto"/>
        <w:jc w:val="both"/>
        <w:rPr>
          <w:b w:val="0"/>
        </w:rPr>
      </w:pPr>
      <w:r w:rsidRPr="00A42AE7">
        <w:rPr>
          <w:b w:val="0"/>
        </w:rPr>
        <w:t xml:space="preserve">Jesus, du warst gefangen und </w:t>
      </w:r>
      <w:r>
        <w:rPr>
          <w:b w:val="0"/>
        </w:rPr>
        <w:t>bist ungerecht verurteilt worden. Schau auf uns, erbarme dich. –</w:t>
      </w:r>
      <w:r w:rsidRPr="00A42AE7">
        <w:rPr>
          <w:b w:val="0"/>
        </w:rPr>
        <w:t xml:space="preserve"> </w:t>
      </w:r>
      <w:r>
        <w:rPr>
          <w:b w:val="0"/>
          <w:i/>
        </w:rPr>
        <w:t>Gebetsruf:</w:t>
      </w:r>
      <w:r w:rsidRPr="00A42AE7">
        <w:rPr>
          <w:b w:val="0"/>
        </w:rPr>
        <w:t xml:space="preserve"> „Jesus schau auf uns, erbarme dich!“</w:t>
      </w:r>
      <w:r w:rsidR="001039A3">
        <w:rPr>
          <w:b w:val="0"/>
        </w:rPr>
        <w:tab/>
      </w:r>
      <w:r w:rsidR="00774D67">
        <w:rPr>
          <w:b w:val="0"/>
          <w:noProof/>
        </w:rPr>
        <w:t xml:space="preserve"> </w:t>
      </w:r>
      <w:r w:rsidR="00774D67">
        <w:rPr>
          <w:b w:val="0"/>
          <w:noProof/>
        </w:rPr>
        <w:drawing>
          <wp:inline distT="0" distB="0" distL="0" distR="0" wp14:anchorId="31559F5E" wp14:editId="7C7BBB36">
            <wp:extent cx="4495800" cy="914400"/>
            <wp:effectExtent l="0" t="0" r="0" b="0"/>
            <wp:docPr id="2" name="Bild 2" descr="Macintosh HD:Users:blecker:Desktop:Bildschirmfoto 2020-03-28 um 14.3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ecker:Desktop:Bildschirmfoto 2020-03-28 um 14.32.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914400"/>
                    </a:xfrm>
                    <a:prstGeom prst="rect">
                      <a:avLst/>
                    </a:prstGeom>
                    <a:noFill/>
                    <a:ln>
                      <a:noFill/>
                    </a:ln>
                  </pic:spPr>
                </pic:pic>
              </a:graphicData>
            </a:graphic>
          </wp:inline>
        </w:drawing>
      </w:r>
    </w:p>
    <w:p w14:paraId="57E42E60" w14:textId="77777777" w:rsidR="00461421" w:rsidRDefault="00080909" w:rsidP="00461421">
      <w:pPr>
        <w:pStyle w:val="berschrift3"/>
        <w:tabs>
          <w:tab w:val="left" w:pos="284"/>
        </w:tabs>
        <w:spacing w:line="240" w:lineRule="auto"/>
        <w:jc w:val="both"/>
        <w:rPr>
          <w:b w:val="0"/>
        </w:rPr>
      </w:pPr>
      <w:r w:rsidRPr="00011804">
        <w:t>2. Station</w:t>
      </w:r>
      <w:r w:rsidRPr="0063032E">
        <w:rPr>
          <w:b w:val="0"/>
        </w:rPr>
        <w:t xml:space="preserve"> „Jesus nimmt sein Kreuz auf sich“: </w:t>
      </w:r>
    </w:p>
    <w:p w14:paraId="4201BCD6" w14:textId="1C44F48C" w:rsidR="00080909" w:rsidRDefault="00080909" w:rsidP="00461421">
      <w:pPr>
        <w:pStyle w:val="berschrift3"/>
        <w:tabs>
          <w:tab w:val="left" w:pos="284"/>
        </w:tabs>
        <w:spacing w:after="120" w:line="240" w:lineRule="auto"/>
        <w:jc w:val="both"/>
        <w:rPr>
          <w:b w:val="0"/>
        </w:rPr>
      </w:pPr>
      <w:r w:rsidRPr="0063032E">
        <w:rPr>
          <w:b w:val="0"/>
        </w:rPr>
        <w:t xml:space="preserve">Jesus, du hast das </w:t>
      </w:r>
      <w:r>
        <w:rPr>
          <w:b w:val="0"/>
        </w:rPr>
        <w:t>schwere</w:t>
      </w:r>
      <w:r w:rsidRPr="0063032E">
        <w:rPr>
          <w:b w:val="0"/>
        </w:rPr>
        <w:t xml:space="preserve"> Kreuz auf dich genommen. Soldaten haben dich dazu gezwungen. Schau auf uns. Auch wir haben manchmal schwere Wege zu gehen</w:t>
      </w:r>
      <w:r>
        <w:rPr>
          <w:b w:val="0"/>
        </w:rPr>
        <w:t>. –</w:t>
      </w:r>
      <w:r w:rsidRPr="00A42AE7">
        <w:rPr>
          <w:b w:val="0"/>
        </w:rPr>
        <w:t xml:space="preserve"> </w:t>
      </w:r>
      <w:r>
        <w:rPr>
          <w:b w:val="0"/>
          <w:i/>
        </w:rPr>
        <w:t>Gebetsruf</w:t>
      </w:r>
    </w:p>
    <w:p w14:paraId="4D269935" w14:textId="20CFC8A1" w:rsidR="00461421" w:rsidRDefault="00774D67" w:rsidP="00461421">
      <w:pPr>
        <w:pStyle w:val="berschrift3"/>
        <w:tabs>
          <w:tab w:val="left" w:pos="284"/>
        </w:tabs>
        <w:spacing w:line="240" w:lineRule="auto"/>
        <w:jc w:val="both"/>
        <w:rPr>
          <w:b w:val="0"/>
        </w:rPr>
      </w:pPr>
      <w:r>
        <w:br/>
      </w:r>
      <w:r w:rsidR="00080909" w:rsidRPr="00011804">
        <w:t>4. Station</w:t>
      </w:r>
      <w:r w:rsidR="00080909" w:rsidRPr="00452D5F">
        <w:rPr>
          <w:b w:val="0"/>
        </w:rPr>
        <w:t xml:space="preserve"> „Jesus begegnet seiner Mutter“:</w:t>
      </w:r>
    </w:p>
    <w:p w14:paraId="57B63D93" w14:textId="02577512" w:rsidR="00080909" w:rsidRPr="00452D5F" w:rsidRDefault="00080909" w:rsidP="00461421">
      <w:pPr>
        <w:pStyle w:val="berschrift3"/>
        <w:tabs>
          <w:tab w:val="left" w:pos="284"/>
        </w:tabs>
        <w:spacing w:after="120" w:line="240" w:lineRule="auto"/>
        <w:jc w:val="both"/>
        <w:rPr>
          <w:b w:val="0"/>
        </w:rPr>
      </w:pPr>
      <w:r w:rsidRPr="00452D5F">
        <w:rPr>
          <w:b w:val="0"/>
        </w:rPr>
        <w:t xml:space="preserve"> Jesus, deine Mutter ist bei dir gewesen. Sie hat dich auf dem schweren Weg begleitet und getrö</w:t>
      </w:r>
      <w:r w:rsidRPr="00452D5F">
        <w:rPr>
          <w:b w:val="0"/>
        </w:rPr>
        <w:t>s</w:t>
      </w:r>
      <w:r w:rsidRPr="00452D5F">
        <w:rPr>
          <w:b w:val="0"/>
        </w:rPr>
        <w:t>tet. Schau auf uns. Auch wir brau</w:t>
      </w:r>
      <w:r>
        <w:rPr>
          <w:b w:val="0"/>
        </w:rPr>
        <w:t>chen Menschen, die uns lieben und</w:t>
      </w:r>
      <w:r w:rsidRPr="00452D5F">
        <w:rPr>
          <w:b w:val="0"/>
        </w:rPr>
        <w:t xml:space="preserve"> trösten. </w:t>
      </w:r>
      <w:r>
        <w:rPr>
          <w:b w:val="0"/>
        </w:rPr>
        <w:t>–</w:t>
      </w:r>
      <w:r w:rsidRPr="00A42AE7">
        <w:rPr>
          <w:b w:val="0"/>
        </w:rPr>
        <w:t xml:space="preserve"> </w:t>
      </w:r>
      <w:r>
        <w:rPr>
          <w:b w:val="0"/>
          <w:i/>
        </w:rPr>
        <w:t>Gebetsruf</w:t>
      </w:r>
    </w:p>
    <w:p w14:paraId="40FAAAC7" w14:textId="5411BD79" w:rsidR="00461421" w:rsidRDefault="00774D67" w:rsidP="00461421">
      <w:pPr>
        <w:pStyle w:val="berschrift3"/>
        <w:tabs>
          <w:tab w:val="left" w:pos="284"/>
        </w:tabs>
        <w:spacing w:line="240" w:lineRule="auto"/>
        <w:jc w:val="both"/>
        <w:rPr>
          <w:b w:val="0"/>
        </w:rPr>
      </w:pPr>
      <w:r>
        <w:br/>
      </w:r>
      <w:r w:rsidR="00080909" w:rsidRPr="00011804">
        <w:t>5. Station</w:t>
      </w:r>
      <w:r w:rsidR="00080909" w:rsidRPr="0063032E">
        <w:rPr>
          <w:b w:val="0"/>
        </w:rPr>
        <w:t xml:space="preserve"> „Simon von </w:t>
      </w:r>
      <w:proofErr w:type="spellStart"/>
      <w:r w:rsidR="00080909" w:rsidRPr="0063032E">
        <w:rPr>
          <w:b w:val="0"/>
        </w:rPr>
        <w:t>Cyrene</w:t>
      </w:r>
      <w:proofErr w:type="spellEnd"/>
      <w:r w:rsidR="00080909" w:rsidRPr="0063032E">
        <w:rPr>
          <w:b w:val="0"/>
        </w:rPr>
        <w:t xml:space="preserve"> hilft Jesus, das Kreuz tragen“: </w:t>
      </w:r>
    </w:p>
    <w:p w14:paraId="05651675" w14:textId="58A37C68" w:rsidR="00080909" w:rsidRDefault="00080909" w:rsidP="00461421">
      <w:pPr>
        <w:pStyle w:val="berschrift3"/>
        <w:tabs>
          <w:tab w:val="left" w:pos="284"/>
        </w:tabs>
        <w:spacing w:after="120" w:line="240" w:lineRule="auto"/>
        <w:jc w:val="both"/>
        <w:rPr>
          <w:b w:val="0"/>
        </w:rPr>
      </w:pPr>
      <w:r w:rsidRPr="0063032E">
        <w:rPr>
          <w:b w:val="0"/>
        </w:rPr>
        <w:t>Jesus, Simon, der zufällig da war, hat dir geholfen, das schwere Kreuz zu tragen. Er hat Dir damit den Weg er</w:t>
      </w:r>
      <w:r>
        <w:rPr>
          <w:b w:val="0"/>
        </w:rPr>
        <w:t xml:space="preserve">leichtert. </w:t>
      </w:r>
      <w:r w:rsidRPr="0063032E">
        <w:rPr>
          <w:b w:val="0"/>
        </w:rPr>
        <w:t>Schau auf uns. Auch wir brauchen Menschen, die uns hel</w:t>
      </w:r>
      <w:r>
        <w:rPr>
          <w:b w:val="0"/>
        </w:rPr>
        <w:t>fen.</w:t>
      </w:r>
      <w:r w:rsidRPr="00452D5F">
        <w:rPr>
          <w:b w:val="0"/>
        </w:rPr>
        <w:t xml:space="preserve"> </w:t>
      </w:r>
      <w:r>
        <w:rPr>
          <w:b w:val="0"/>
        </w:rPr>
        <w:t>–</w:t>
      </w:r>
      <w:r w:rsidRPr="00A42AE7">
        <w:rPr>
          <w:b w:val="0"/>
        </w:rPr>
        <w:t xml:space="preserve"> </w:t>
      </w:r>
      <w:r>
        <w:rPr>
          <w:b w:val="0"/>
          <w:i/>
        </w:rPr>
        <w:t>Gebetsruf</w:t>
      </w:r>
    </w:p>
    <w:p w14:paraId="3B34EB76" w14:textId="479EBDE6" w:rsidR="00461421" w:rsidRDefault="00774D67" w:rsidP="00461421">
      <w:pPr>
        <w:pStyle w:val="berschrift3"/>
        <w:tabs>
          <w:tab w:val="left" w:pos="284"/>
        </w:tabs>
        <w:spacing w:line="240" w:lineRule="auto"/>
        <w:jc w:val="both"/>
        <w:rPr>
          <w:b w:val="0"/>
        </w:rPr>
      </w:pPr>
      <w:r>
        <w:br/>
      </w:r>
      <w:r w:rsidR="00080909" w:rsidRPr="00011804">
        <w:t>9. Station</w:t>
      </w:r>
      <w:r w:rsidR="00080909" w:rsidRPr="00452D5F">
        <w:rPr>
          <w:b w:val="0"/>
        </w:rPr>
        <w:t xml:space="preserve"> „Jesus fällt unter dem Kreuz“: </w:t>
      </w:r>
    </w:p>
    <w:p w14:paraId="121B491E" w14:textId="4A42B329" w:rsidR="00080909" w:rsidRPr="00452D5F" w:rsidRDefault="00080909" w:rsidP="00461421">
      <w:pPr>
        <w:pStyle w:val="berschrift3"/>
        <w:tabs>
          <w:tab w:val="left" w:pos="284"/>
        </w:tabs>
        <w:spacing w:after="120" w:line="240" w:lineRule="auto"/>
        <w:jc w:val="both"/>
        <w:rPr>
          <w:b w:val="0"/>
        </w:rPr>
      </w:pPr>
      <w:r w:rsidRPr="00452D5F">
        <w:rPr>
          <w:b w:val="0"/>
        </w:rPr>
        <w:t>Jesus, du bist unter der Last des schweren Kreuzes zusammengebrochen und hingefallen. Schau a</w:t>
      </w:r>
      <w:r>
        <w:rPr>
          <w:b w:val="0"/>
        </w:rPr>
        <w:t>uf uns.</w:t>
      </w:r>
      <w:r w:rsidRPr="00452D5F">
        <w:rPr>
          <w:b w:val="0"/>
        </w:rPr>
        <w:t xml:space="preserve"> Auch wir fallen </w:t>
      </w:r>
      <w:r>
        <w:rPr>
          <w:b w:val="0"/>
        </w:rPr>
        <w:t>oftmals, und es fällt schwer, wieder aufzustehen</w:t>
      </w:r>
      <w:r w:rsidRPr="00452D5F">
        <w:rPr>
          <w:b w:val="0"/>
        </w:rPr>
        <w:t xml:space="preserve">. </w:t>
      </w:r>
      <w:r>
        <w:rPr>
          <w:b w:val="0"/>
        </w:rPr>
        <w:t>–</w:t>
      </w:r>
      <w:r w:rsidRPr="00A42AE7">
        <w:rPr>
          <w:b w:val="0"/>
        </w:rPr>
        <w:t xml:space="preserve"> </w:t>
      </w:r>
      <w:r>
        <w:rPr>
          <w:b w:val="0"/>
          <w:i/>
        </w:rPr>
        <w:t>Ge</w:t>
      </w:r>
      <w:r w:rsidR="00530485">
        <w:rPr>
          <w:b w:val="0"/>
          <w:i/>
        </w:rPr>
        <w:t>betsruf</w:t>
      </w:r>
    </w:p>
    <w:p w14:paraId="5FF6A260" w14:textId="2FE7EC75" w:rsidR="00461421" w:rsidRDefault="00774D67" w:rsidP="00461421">
      <w:pPr>
        <w:pStyle w:val="berschrift3"/>
        <w:tabs>
          <w:tab w:val="left" w:pos="284"/>
        </w:tabs>
        <w:spacing w:line="240" w:lineRule="auto"/>
        <w:jc w:val="both"/>
        <w:rPr>
          <w:b w:val="0"/>
        </w:rPr>
      </w:pPr>
      <w:r>
        <w:br/>
      </w:r>
      <w:r w:rsidR="00080909" w:rsidRPr="00011804">
        <w:t>11. Station</w:t>
      </w:r>
      <w:r w:rsidR="00080909" w:rsidRPr="00452D5F">
        <w:rPr>
          <w:b w:val="0"/>
        </w:rPr>
        <w:t xml:space="preserve"> „Jesus wird an das an das Kreuz genagelt“: </w:t>
      </w:r>
    </w:p>
    <w:p w14:paraId="3BD0C9BB" w14:textId="510FE9D2" w:rsidR="00080909" w:rsidRPr="00452D5F" w:rsidRDefault="00080909" w:rsidP="00461421">
      <w:pPr>
        <w:pStyle w:val="berschrift3"/>
        <w:tabs>
          <w:tab w:val="left" w:pos="284"/>
        </w:tabs>
        <w:spacing w:after="120" w:line="240" w:lineRule="auto"/>
        <w:jc w:val="both"/>
        <w:rPr>
          <w:b w:val="0"/>
        </w:rPr>
      </w:pPr>
      <w:r w:rsidRPr="00452D5F">
        <w:rPr>
          <w:b w:val="0"/>
        </w:rPr>
        <w:t>Jesus, du ha</w:t>
      </w:r>
      <w:r w:rsidR="00461421">
        <w:rPr>
          <w:b w:val="0"/>
        </w:rPr>
        <w:t>s</w:t>
      </w:r>
      <w:r w:rsidRPr="00452D5F">
        <w:rPr>
          <w:b w:val="0"/>
        </w:rPr>
        <w:t>t all das ausgehalten, was die Soldaten dir angetan haben. Schau auf u</w:t>
      </w:r>
      <w:r>
        <w:rPr>
          <w:b w:val="0"/>
        </w:rPr>
        <w:t>ns.</w:t>
      </w:r>
      <w:r w:rsidRPr="00452D5F">
        <w:rPr>
          <w:b w:val="0"/>
        </w:rPr>
        <w:t xml:space="preserve"> Wir kö</w:t>
      </w:r>
      <w:r w:rsidRPr="00452D5F">
        <w:rPr>
          <w:b w:val="0"/>
        </w:rPr>
        <w:t>n</w:t>
      </w:r>
      <w:r w:rsidRPr="00452D5F">
        <w:rPr>
          <w:b w:val="0"/>
        </w:rPr>
        <w:t>nen manchmal schwere Momente nicht mehr aushalten. Sei dann bei uns und hilf uns</w:t>
      </w:r>
      <w:r>
        <w:rPr>
          <w:b w:val="0"/>
        </w:rPr>
        <w:t>.</w:t>
      </w:r>
      <w:r w:rsidRPr="00452D5F">
        <w:rPr>
          <w:b w:val="0"/>
        </w:rPr>
        <w:t xml:space="preserve"> </w:t>
      </w:r>
      <w:r>
        <w:rPr>
          <w:b w:val="0"/>
        </w:rPr>
        <w:t>–</w:t>
      </w:r>
      <w:r w:rsidRPr="00A42AE7">
        <w:rPr>
          <w:b w:val="0"/>
        </w:rPr>
        <w:t xml:space="preserve"> </w:t>
      </w:r>
      <w:r>
        <w:rPr>
          <w:b w:val="0"/>
          <w:i/>
        </w:rPr>
        <w:t>Gebet</w:t>
      </w:r>
      <w:r>
        <w:rPr>
          <w:b w:val="0"/>
          <w:i/>
        </w:rPr>
        <w:t>s</w:t>
      </w:r>
      <w:r>
        <w:rPr>
          <w:b w:val="0"/>
          <w:i/>
        </w:rPr>
        <w:t>ruf</w:t>
      </w:r>
    </w:p>
    <w:p w14:paraId="4ACCC0CF" w14:textId="6F671E6A" w:rsidR="00461421" w:rsidRDefault="00774D67" w:rsidP="00461421">
      <w:pPr>
        <w:pStyle w:val="berschrift3"/>
        <w:tabs>
          <w:tab w:val="left" w:pos="284"/>
        </w:tabs>
        <w:spacing w:line="240" w:lineRule="auto"/>
        <w:jc w:val="both"/>
        <w:rPr>
          <w:b w:val="0"/>
        </w:rPr>
      </w:pPr>
      <w:r>
        <w:br/>
      </w:r>
      <w:r w:rsidR="00080909" w:rsidRPr="00011804">
        <w:t>12. Station</w:t>
      </w:r>
      <w:r w:rsidR="00080909" w:rsidRPr="00452D5F">
        <w:rPr>
          <w:b w:val="0"/>
        </w:rPr>
        <w:t xml:space="preserve"> „Jesus stirbt am Kreuz“: </w:t>
      </w:r>
    </w:p>
    <w:p w14:paraId="53D7EFDC" w14:textId="1772B775" w:rsidR="00080909" w:rsidRPr="00452D5F" w:rsidRDefault="00080909" w:rsidP="00461421">
      <w:pPr>
        <w:pStyle w:val="berschrift3"/>
        <w:tabs>
          <w:tab w:val="left" w:pos="284"/>
        </w:tabs>
        <w:spacing w:after="120" w:line="240" w:lineRule="auto"/>
        <w:jc w:val="both"/>
        <w:rPr>
          <w:b w:val="0"/>
        </w:rPr>
      </w:pPr>
      <w:r w:rsidRPr="00452D5F">
        <w:rPr>
          <w:b w:val="0"/>
        </w:rPr>
        <w:t>Jesus, du bist am Kreuz gestorben. Du hast dein Leben ge</w:t>
      </w:r>
      <w:r>
        <w:rPr>
          <w:b w:val="0"/>
        </w:rPr>
        <w:t>geben</w:t>
      </w:r>
      <w:r w:rsidRPr="00452D5F">
        <w:rPr>
          <w:b w:val="0"/>
        </w:rPr>
        <w:t xml:space="preserve"> für uns. </w:t>
      </w:r>
      <w:r>
        <w:rPr>
          <w:b w:val="0"/>
        </w:rPr>
        <w:t>(</w:t>
      </w:r>
      <w:r w:rsidRPr="00452D5F">
        <w:rPr>
          <w:b w:val="0"/>
        </w:rPr>
        <w:t>Wie ein Weizenkorn in der Erde stirbt und aus ihm viele neue Körner wachsen, so ist durch Dein Sterben neues Leben gekom</w:t>
      </w:r>
      <w:r>
        <w:rPr>
          <w:b w:val="0"/>
        </w:rPr>
        <w:t>men.)</w:t>
      </w:r>
      <w:r w:rsidRPr="00452D5F">
        <w:rPr>
          <w:b w:val="0"/>
        </w:rPr>
        <w:t xml:space="preserve"> Schau auf uns, erbarme dich</w:t>
      </w:r>
      <w:r>
        <w:rPr>
          <w:b w:val="0"/>
        </w:rPr>
        <w:t>. –</w:t>
      </w:r>
      <w:r w:rsidRPr="00A42AE7">
        <w:rPr>
          <w:b w:val="0"/>
        </w:rPr>
        <w:t xml:space="preserve"> </w:t>
      </w:r>
      <w:r>
        <w:rPr>
          <w:b w:val="0"/>
          <w:i/>
        </w:rPr>
        <w:t>Gebetsruf</w:t>
      </w:r>
    </w:p>
    <w:p w14:paraId="1E19BE77" w14:textId="77777777" w:rsidR="00080909" w:rsidRDefault="00080909" w:rsidP="00461421">
      <w:pPr>
        <w:pStyle w:val="berschrift3"/>
        <w:tabs>
          <w:tab w:val="left" w:pos="284"/>
        </w:tabs>
        <w:spacing w:after="120" w:line="240" w:lineRule="auto"/>
        <w:jc w:val="both"/>
        <w:rPr>
          <w:b w:val="0"/>
        </w:rPr>
      </w:pPr>
    </w:p>
    <w:p w14:paraId="775D2015" w14:textId="3920C1EF" w:rsidR="00B0326E" w:rsidRPr="00774D67" w:rsidRDefault="00080909" w:rsidP="00461421">
      <w:pPr>
        <w:pStyle w:val="berschrift3"/>
        <w:tabs>
          <w:tab w:val="left" w:pos="142"/>
        </w:tabs>
        <w:spacing w:after="120" w:line="240" w:lineRule="auto"/>
        <w:jc w:val="both"/>
        <w:rPr>
          <w:rFonts w:ascii="Arial" w:hAnsi="Arial"/>
        </w:rPr>
      </w:pPr>
      <w:r w:rsidRPr="00774D67">
        <w:rPr>
          <w:rFonts w:ascii="Arial" w:hAnsi="Arial"/>
        </w:rPr>
        <w:lastRenderedPageBreak/>
        <w:t>N</w:t>
      </w:r>
      <w:r w:rsidR="00774D67" w:rsidRPr="00774D67">
        <w:rPr>
          <w:rFonts w:ascii="Arial" w:hAnsi="Arial"/>
        </w:rPr>
        <w:t>ach der letzten Station</w:t>
      </w:r>
    </w:p>
    <w:p w14:paraId="4EE18C0B" w14:textId="353EFF3E" w:rsidR="00011804" w:rsidRDefault="00452D5F" w:rsidP="00461421">
      <w:pPr>
        <w:tabs>
          <w:tab w:val="right" w:pos="9639"/>
        </w:tabs>
        <w:spacing w:after="120"/>
        <w:jc w:val="both"/>
      </w:pPr>
      <w:r w:rsidRPr="00452D5F">
        <w:t xml:space="preserve">Dies ist nicht das Ende der Geschichte. </w:t>
      </w:r>
      <w:r w:rsidR="007C400F">
        <w:t xml:space="preserve">– </w:t>
      </w:r>
      <w:r w:rsidRPr="00452D5F">
        <w:t>Nach dem Tod Jesu haben seine Freunde ihn in ein Grab gelegt. Aber Gott hat ihn nicht im Tod gelassen. Er hat ihn auferweckt zu neuem Leben. Nach dem Todesdunkel kam die Sonne des Lebens wieder.</w:t>
      </w:r>
      <w:r>
        <w:t xml:space="preserve"> –  </w:t>
      </w:r>
      <w:r w:rsidR="007C400F" w:rsidRPr="007C400F">
        <w:rPr>
          <w:i/>
        </w:rPr>
        <w:t>Auf dem Bodenbild vom Anfang</w:t>
      </w:r>
      <w:r w:rsidR="007C400F">
        <w:t xml:space="preserve"> </w:t>
      </w:r>
      <w:r w:rsidRPr="00452D5F">
        <w:rPr>
          <w:i/>
        </w:rPr>
        <w:t xml:space="preserve">Sonne </w:t>
      </w:r>
      <w:r w:rsidR="00080909">
        <w:rPr>
          <w:i/>
        </w:rPr>
        <w:t>mit</w:t>
      </w:r>
      <w:r w:rsidRPr="00452D5F">
        <w:rPr>
          <w:i/>
        </w:rPr>
        <w:t xml:space="preserve"> Strahlen </w:t>
      </w:r>
      <w:r w:rsidR="00080909">
        <w:rPr>
          <w:i/>
        </w:rPr>
        <w:t xml:space="preserve">zum (unter das) </w:t>
      </w:r>
      <w:proofErr w:type="gramStart"/>
      <w:r w:rsidR="00080909">
        <w:rPr>
          <w:i/>
        </w:rPr>
        <w:t xml:space="preserve">Osterei </w:t>
      </w:r>
      <w:r w:rsidRPr="00452D5F">
        <w:rPr>
          <w:i/>
        </w:rPr>
        <w:t>legen</w:t>
      </w:r>
      <w:proofErr w:type="gramEnd"/>
      <w:r w:rsidR="00530485">
        <w:rPr>
          <w:i/>
        </w:rPr>
        <w:t>.</w:t>
      </w:r>
    </w:p>
    <w:p w14:paraId="012E64C3" w14:textId="77777777" w:rsidR="00011804" w:rsidRPr="00452D5F" w:rsidRDefault="00011804" w:rsidP="00461421">
      <w:pPr>
        <w:tabs>
          <w:tab w:val="right" w:pos="9639"/>
        </w:tabs>
        <w:spacing w:after="120"/>
        <w:jc w:val="both"/>
      </w:pPr>
    </w:p>
    <w:p w14:paraId="59F4F28C" w14:textId="5DED03E7" w:rsidR="00530485" w:rsidRPr="00774D67" w:rsidRDefault="00080909" w:rsidP="00530485">
      <w:pPr>
        <w:tabs>
          <w:tab w:val="right" w:pos="9639"/>
        </w:tabs>
        <w:spacing w:after="120"/>
        <w:rPr>
          <w:rFonts w:ascii="Arial" w:hAnsi="Arial"/>
        </w:rPr>
      </w:pPr>
      <w:r w:rsidRPr="00774D67">
        <w:rPr>
          <w:rFonts w:ascii="Arial" w:hAnsi="Arial"/>
          <w:b/>
        </w:rPr>
        <w:t xml:space="preserve">Abschluss </w:t>
      </w:r>
      <w:r w:rsidR="00530485" w:rsidRPr="00774D67">
        <w:rPr>
          <w:rFonts w:ascii="Arial" w:hAnsi="Arial"/>
          <w:b/>
        </w:rPr>
        <w:t xml:space="preserve">– Fürbitten, </w:t>
      </w:r>
      <w:r w:rsidR="00011804" w:rsidRPr="00774D67">
        <w:rPr>
          <w:rFonts w:ascii="Arial" w:hAnsi="Arial"/>
          <w:b/>
        </w:rPr>
        <w:t>Schlussgebet</w:t>
      </w:r>
      <w:r w:rsidR="00530485" w:rsidRPr="00774D67">
        <w:rPr>
          <w:rFonts w:ascii="Arial" w:hAnsi="Arial"/>
          <w:b/>
        </w:rPr>
        <w:t xml:space="preserve"> und Segen</w:t>
      </w:r>
    </w:p>
    <w:p w14:paraId="3520F785" w14:textId="2509CC7D" w:rsidR="00011804" w:rsidRPr="00080909" w:rsidRDefault="00011804" w:rsidP="00530485">
      <w:pPr>
        <w:tabs>
          <w:tab w:val="right" w:pos="9639"/>
        </w:tabs>
        <w:spacing w:after="120"/>
        <w:rPr>
          <w:b/>
        </w:rPr>
      </w:pPr>
      <w:r w:rsidRPr="00452D5F">
        <w:t xml:space="preserve">Wir wollen die Hände falten und noch einmal zu Jesus beten. Im </w:t>
      </w:r>
      <w:proofErr w:type="spellStart"/>
      <w:r w:rsidRPr="00452D5F">
        <w:t>Fürbitt</w:t>
      </w:r>
      <w:proofErr w:type="spellEnd"/>
      <w:r w:rsidRPr="00452D5F">
        <w:t>-Gebet bitten wir um seine Hilfe:</w:t>
      </w:r>
    </w:p>
    <w:p w14:paraId="18427F29" w14:textId="77777777" w:rsidR="007C400F" w:rsidRDefault="00011804" w:rsidP="00461421">
      <w:pPr>
        <w:tabs>
          <w:tab w:val="right" w:pos="9639"/>
        </w:tabs>
        <w:spacing w:after="120"/>
        <w:jc w:val="both"/>
        <w:rPr>
          <w:i/>
        </w:rPr>
      </w:pPr>
      <w:r>
        <w:rPr>
          <w:i/>
        </w:rPr>
        <w:t>Kinder tragen Fürbitten vor</w:t>
      </w:r>
      <w:r w:rsidR="007C400F">
        <w:rPr>
          <w:i/>
        </w:rPr>
        <w:t xml:space="preserve"> …</w:t>
      </w:r>
    </w:p>
    <w:p w14:paraId="0C6398E7" w14:textId="490B8E9B" w:rsidR="00080909" w:rsidRDefault="00011804" w:rsidP="00461421">
      <w:pPr>
        <w:tabs>
          <w:tab w:val="right" w:pos="9639"/>
        </w:tabs>
        <w:spacing w:after="120"/>
        <w:jc w:val="both"/>
      </w:pPr>
      <w:r w:rsidRPr="00011804">
        <w:rPr>
          <w:i/>
        </w:rPr>
        <w:t>Gebetsruf</w:t>
      </w:r>
      <w:r w:rsidRPr="00452D5F">
        <w:t xml:space="preserve"> </w:t>
      </w:r>
      <w:r w:rsidR="007C400F">
        <w:t>:</w:t>
      </w:r>
    </w:p>
    <w:p w14:paraId="104E8789" w14:textId="72A813A4" w:rsidR="007C400F" w:rsidRPr="007C400F" w:rsidRDefault="007C400F" w:rsidP="007C400F">
      <w:pPr>
        <w:pStyle w:val="berschrift3"/>
        <w:tabs>
          <w:tab w:val="left" w:pos="284"/>
        </w:tabs>
        <w:spacing w:after="120" w:line="240" w:lineRule="auto"/>
        <w:jc w:val="both"/>
        <w:rPr>
          <w:b w:val="0"/>
        </w:rPr>
      </w:pPr>
      <w:r>
        <w:rPr>
          <w:b w:val="0"/>
          <w:noProof/>
        </w:rPr>
        <w:drawing>
          <wp:inline distT="0" distB="0" distL="0" distR="0" wp14:anchorId="6549300A" wp14:editId="43C4DEE7">
            <wp:extent cx="4495800" cy="914400"/>
            <wp:effectExtent l="0" t="0" r="0" b="0"/>
            <wp:docPr id="10" name="Bild 10" descr="Macintosh HD:Users:blecker:Desktop:Bildschirmfoto 2020-03-28 um 14.3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lecker:Desktop:Bildschirmfoto 2020-03-28 um 14.32.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800" cy="914400"/>
                    </a:xfrm>
                    <a:prstGeom prst="rect">
                      <a:avLst/>
                    </a:prstGeom>
                    <a:noFill/>
                    <a:ln>
                      <a:noFill/>
                    </a:ln>
                  </pic:spPr>
                </pic:pic>
              </a:graphicData>
            </a:graphic>
          </wp:inline>
        </w:drawing>
      </w:r>
    </w:p>
    <w:p w14:paraId="35065E9C" w14:textId="50684D07" w:rsidR="007C400F" w:rsidRPr="007C400F" w:rsidRDefault="007C400F" w:rsidP="00774D67">
      <w:pPr>
        <w:tabs>
          <w:tab w:val="right" w:pos="9639"/>
        </w:tabs>
        <w:spacing w:after="120"/>
        <w:rPr>
          <w:i/>
        </w:rPr>
      </w:pPr>
      <w:r w:rsidRPr="007C400F">
        <w:rPr>
          <w:i/>
        </w:rPr>
        <w:t>anschl.:</w:t>
      </w:r>
    </w:p>
    <w:p w14:paraId="6095666A" w14:textId="39CABC56" w:rsidR="00011804" w:rsidRDefault="00452D5F" w:rsidP="00774D67">
      <w:pPr>
        <w:tabs>
          <w:tab w:val="right" w:pos="9639"/>
        </w:tabs>
        <w:spacing w:after="120"/>
      </w:pPr>
      <w:r w:rsidRPr="00452D5F">
        <w:t xml:space="preserve">Lasst uns beten. –  </w:t>
      </w:r>
      <w:r w:rsidR="00774D67">
        <w:br/>
      </w:r>
      <w:r w:rsidRPr="00452D5F">
        <w:t xml:space="preserve">Guter Gott, </w:t>
      </w:r>
      <w:r w:rsidR="00774D67">
        <w:br/>
      </w:r>
      <w:r w:rsidRPr="00452D5F">
        <w:t>du hast deinen Sohn Jesus Christus nicht im Todesdunkel gelassen</w:t>
      </w:r>
      <w:proofErr w:type="gramStart"/>
      <w:r w:rsidRPr="00452D5F">
        <w:t xml:space="preserve">, </w:t>
      </w:r>
      <w:proofErr w:type="gramEnd"/>
      <w:r w:rsidR="00774D67">
        <w:br/>
      </w:r>
      <w:r w:rsidRPr="00452D5F">
        <w:t xml:space="preserve">sondern in das Licht des ewigen Lebens geholt. </w:t>
      </w:r>
      <w:r w:rsidR="00774D67">
        <w:br/>
      </w:r>
      <w:r w:rsidRPr="00452D5F">
        <w:t xml:space="preserve">Erleuchte auch unsere Lebenswege. </w:t>
      </w:r>
      <w:r w:rsidR="00774D67">
        <w:br/>
      </w:r>
      <w:r w:rsidRPr="00452D5F">
        <w:t xml:space="preserve">Beschütze uns. </w:t>
      </w:r>
      <w:r w:rsidR="00774D67">
        <w:br/>
      </w:r>
      <w:r w:rsidRPr="00452D5F">
        <w:t xml:space="preserve">Und lass uns einst das Licht des ewigen Lebens sehen. </w:t>
      </w:r>
      <w:r w:rsidR="00774D67">
        <w:br/>
      </w:r>
      <w:r w:rsidRPr="00452D5F">
        <w:t xml:space="preserve">Darum bitten wir durch Jesus Christus, unseren Herrn. </w:t>
      </w:r>
      <w:r w:rsidR="00055F65">
        <w:br/>
      </w:r>
      <w:r w:rsidRPr="00452D5F">
        <w:t>Amen.</w:t>
      </w:r>
    </w:p>
    <w:p w14:paraId="01FE3809" w14:textId="78354071" w:rsidR="006878FB" w:rsidRDefault="00452D5F" w:rsidP="006878FB">
      <w:pPr>
        <w:tabs>
          <w:tab w:val="right" w:pos="9639"/>
        </w:tabs>
        <w:spacing w:after="120"/>
        <w:jc w:val="both"/>
      </w:pPr>
      <w:r w:rsidRPr="00452D5F">
        <w:t>Wir beschließen unseren Gottesdienst mit dem Segen Gottes und machen dazu – wie am Beginn – gemeinsam das Kreuzzeichen</w:t>
      </w:r>
      <w:proofErr w:type="gramStart"/>
      <w:r w:rsidRPr="00452D5F">
        <w:t>: „</w:t>
      </w:r>
      <w:proofErr w:type="gramEnd"/>
      <w:r w:rsidRPr="00452D5F">
        <w:t>Es segne uns der gute und treue Gott, der Vater, der Sohn und der Heilige Geist. Amen.“</w:t>
      </w:r>
    </w:p>
    <w:p w14:paraId="779E3FC7" w14:textId="77777777" w:rsidR="004F3208" w:rsidRDefault="004F3208" w:rsidP="006878FB">
      <w:pPr>
        <w:tabs>
          <w:tab w:val="right" w:pos="9639"/>
        </w:tabs>
        <w:spacing w:after="120"/>
        <w:jc w:val="both"/>
      </w:pPr>
    </w:p>
    <w:p w14:paraId="0D01A816" w14:textId="77777777" w:rsidR="004F3208" w:rsidRDefault="004F3208" w:rsidP="006878FB">
      <w:pPr>
        <w:tabs>
          <w:tab w:val="right" w:pos="9639"/>
        </w:tabs>
        <w:spacing w:after="120"/>
        <w:jc w:val="both"/>
      </w:pPr>
    </w:p>
    <w:p w14:paraId="139A11F6" w14:textId="23A8FD55" w:rsidR="004F3208" w:rsidRPr="006878FB" w:rsidRDefault="004F3208" w:rsidP="006878FB">
      <w:pPr>
        <w:tabs>
          <w:tab w:val="right" w:pos="9639"/>
        </w:tabs>
        <w:spacing w:after="120"/>
        <w:jc w:val="both"/>
      </w:pPr>
    </w:p>
    <w:p w14:paraId="76A72A2E" w14:textId="77777777" w:rsidR="006878FB" w:rsidRDefault="006878FB" w:rsidP="006878FB">
      <w:pPr>
        <w:pStyle w:val="berschrift3"/>
        <w:tabs>
          <w:tab w:val="left" w:pos="426"/>
        </w:tabs>
        <w:spacing w:after="120" w:line="240" w:lineRule="auto"/>
        <w:jc w:val="both"/>
        <w:rPr>
          <w:b w:val="0"/>
          <w:szCs w:val="24"/>
        </w:rPr>
      </w:pPr>
    </w:p>
    <w:p w14:paraId="28DCE526" w14:textId="77777777" w:rsidR="007C400F" w:rsidRDefault="007C400F">
      <w:pPr>
        <w:tabs>
          <w:tab w:val="clear" w:pos="3686"/>
        </w:tabs>
        <w:rPr>
          <w:b/>
          <w:sz w:val="28"/>
          <w:szCs w:val="24"/>
        </w:rPr>
      </w:pPr>
      <w:r>
        <w:rPr>
          <w:sz w:val="28"/>
          <w:szCs w:val="24"/>
        </w:rPr>
        <w:br w:type="page"/>
      </w:r>
    </w:p>
    <w:p w14:paraId="0E7435A0" w14:textId="5B6ABCE1" w:rsidR="006878FB" w:rsidRPr="007C400F" w:rsidRDefault="006878FB" w:rsidP="006878FB">
      <w:pPr>
        <w:pStyle w:val="berschrift3"/>
        <w:tabs>
          <w:tab w:val="left" w:pos="426"/>
        </w:tabs>
        <w:spacing w:after="120" w:line="240" w:lineRule="auto"/>
        <w:jc w:val="both"/>
        <w:rPr>
          <w:sz w:val="28"/>
          <w:szCs w:val="24"/>
        </w:rPr>
      </w:pPr>
      <w:r w:rsidRPr="007C400F">
        <w:rPr>
          <w:sz w:val="28"/>
          <w:szCs w:val="24"/>
        </w:rPr>
        <w:lastRenderedPageBreak/>
        <w:t>Kreuzweg Kirche St. Valerius:</w:t>
      </w:r>
    </w:p>
    <w:p w14:paraId="060A0DE4" w14:textId="57976041" w:rsidR="006878FB" w:rsidRDefault="006878FB" w:rsidP="006878FB">
      <w:pPr>
        <w:pStyle w:val="berschrift3"/>
        <w:tabs>
          <w:tab w:val="left" w:pos="426"/>
        </w:tabs>
        <w:spacing w:after="120" w:line="240" w:lineRule="auto"/>
        <w:jc w:val="both"/>
        <w:rPr>
          <w:b w:val="0"/>
          <w:szCs w:val="24"/>
        </w:rPr>
      </w:pPr>
      <w:r>
        <w:rPr>
          <w:b w:val="0"/>
          <w:szCs w:val="24"/>
        </w:rPr>
        <w:t>1.</w:t>
      </w:r>
    </w:p>
    <w:p w14:paraId="2C212424" w14:textId="0F83953C"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71986FBC" wp14:editId="629921C4">
            <wp:extent cx="2571962" cy="2393003"/>
            <wp:effectExtent l="0" t="0" r="0" b="0"/>
            <wp:docPr id="3" name="Bild 3" descr="Macintosh HD:private:var:folders:8w:303fy9ps239b6sp675v3mqh40000gn:T:TemporaryItems:Bildschirmfoto 2020-03-30 um 12.3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8w:303fy9ps239b6sp675v3mqh40000gn:T:TemporaryItems:Bildschirmfoto 2020-03-30 um 12.37.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3513" cy="2394447"/>
                    </a:xfrm>
                    <a:prstGeom prst="rect">
                      <a:avLst/>
                    </a:prstGeom>
                    <a:noFill/>
                    <a:ln>
                      <a:noFill/>
                    </a:ln>
                  </pic:spPr>
                </pic:pic>
              </a:graphicData>
            </a:graphic>
          </wp:inline>
        </w:drawing>
      </w:r>
    </w:p>
    <w:p w14:paraId="1823B7B7" w14:textId="77777777" w:rsidR="006878FB" w:rsidRDefault="006878FB" w:rsidP="006878FB">
      <w:pPr>
        <w:pStyle w:val="berschrift3"/>
        <w:tabs>
          <w:tab w:val="left" w:pos="426"/>
        </w:tabs>
        <w:spacing w:after="120" w:line="240" w:lineRule="auto"/>
        <w:jc w:val="both"/>
        <w:rPr>
          <w:b w:val="0"/>
          <w:szCs w:val="24"/>
        </w:rPr>
        <w:sectPr w:rsidR="006878FB" w:rsidSect="00055F65">
          <w:headerReference w:type="even" r:id="rId12"/>
          <w:headerReference w:type="default" r:id="rId13"/>
          <w:footerReference w:type="even" r:id="rId14"/>
          <w:footerReference w:type="default" r:id="rId15"/>
          <w:pgSz w:w="11906" w:h="16838"/>
          <w:pgMar w:top="1247" w:right="1247" w:bottom="851" w:left="1247" w:header="720" w:footer="720" w:gutter="0"/>
          <w:cols w:space="720"/>
        </w:sectPr>
      </w:pPr>
    </w:p>
    <w:p w14:paraId="77A2157D" w14:textId="0F9D1462" w:rsidR="006878FB" w:rsidRDefault="006878FB" w:rsidP="006878FB">
      <w:pPr>
        <w:pStyle w:val="berschrift3"/>
        <w:tabs>
          <w:tab w:val="left" w:pos="426"/>
        </w:tabs>
        <w:spacing w:after="120" w:line="240" w:lineRule="auto"/>
        <w:jc w:val="both"/>
        <w:rPr>
          <w:b w:val="0"/>
          <w:szCs w:val="24"/>
        </w:rPr>
      </w:pPr>
      <w:r>
        <w:rPr>
          <w:b w:val="0"/>
          <w:szCs w:val="24"/>
        </w:rPr>
        <w:lastRenderedPageBreak/>
        <w:t>2.</w:t>
      </w:r>
    </w:p>
    <w:p w14:paraId="715717F8" w14:textId="28675AEA"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212BB943" wp14:editId="0F14BD65">
            <wp:extent cx="2684568" cy="2533842"/>
            <wp:effectExtent l="0" t="0" r="8255" b="6350"/>
            <wp:docPr id="4" name="Bild 4" descr="Macintosh HD:private:var:folders:8w:303fy9ps239b6sp675v3mqh40000gn:T:TemporaryItems:Bildschirmfoto 2020-03-30 um 12.3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8w:303fy9ps239b6sp675v3mqh40000gn:T:TemporaryItems:Bildschirmfoto 2020-03-30 um 12.37.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5363" cy="2534593"/>
                    </a:xfrm>
                    <a:prstGeom prst="rect">
                      <a:avLst/>
                    </a:prstGeom>
                    <a:noFill/>
                    <a:ln>
                      <a:noFill/>
                    </a:ln>
                  </pic:spPr>
                </pic:pic>
              </a:graphicData>
            </a:graphic>
          </wp:inline>
        </w:drawing>
      </w:r>
    </w:p>
    <w:p w14:paraId="249E0DE0" w14:textId="77777777" w:rsidR="006878FB" w:rsidRDefault="006878FB" w:rsidP="006878FB">
      <w:pPr>
        <w:pStyle w:val="berschrift3"/>
        <w:tabs>
          <w:tab w:val="left" w:pos="426"/>
        </w:tabs>
        <w:spacing w:after="120" w:line="240" w:lineRule="auto"/>
        <w:jc w:val="both"/>
        <w:rPr>
          <w:b w:val="0"/>
          <w:szCs w:val="24"/>
        </w:rPr>
      </w:pPr>
    </w:p>
    <w:p w14:paraId="2C3FA14F" w14:textId="201C1B7C" w:rsidR="006878FB" w:rsidRDefault="006878FB" w:rsidP="006878FB">
      <w:pPr>
        <w:pStyle w:val="berschrift3"/>
        <w:tabs>
          <w:tab w:val="left" w:pos="426"/>
        </w:tabs>
        <w:spacing w:after="120" w:line="240" w:lineRule="auto"/>
        <w:jc w:val="both"/>
        <w:rPr>
          <w:b w:val="0"/>
          <w:szCs w:val="24"/>
        </w:rPr>
      </w:pPr>
      <w:r>
        <w:rPr>
          <w:b w:val="0"/>
          <w:szCs w:val="24"/>
        </w:rPr>
        <w:t>4.</w:t>
      </w:r>
    </w:p>
    <w:p w14:paraId="00B5249F" w14:textId="1D77AE27"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086BEDC3" wp14:editId="36846DF6">
            <wp:extent cx="2684568" cy="2606684"/>
            <wp:effectExtent l="0" t="0" r="8255" b="9525"/>
            <wp:docPr id="5" name="Bild 5" descr="Macintosh HD:private:var:folders:8w:303fy9ps239b6sp675v3mqh40000gn:T:TemporaryItems:Bildschirmfoto 2020-03-30 um 12.3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8w:303fy9ps239b6sp675v3mqh40000gn:T:TemporaryItems:Bildschirmfoto 2020-03-30 um 12.38.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165" cy="2607264"/>
                    </a:xfrm>
                    <a:prstGeom prst="rect">
                      <a:avLst/>
                    </a:prstGeom>
                    <a:noFill/>
                    <a:ln>
                      <a:noFill/>
                    </a:ln>
                  </pic:spPr>
                </pic:pic>
              </a:graphicData>
            </a:graphic>
          </wp:inline>
        </w:drawing>
      </w:r>
    </w:p>
    <w:p w14:paraId="5E8709C3" w14:textId="77777777" w:rsidR="006878FB" w:rsidRDefault="006878FB" w:rsidP="006878FB">
      <w:pPr>
        <w:pStyle w:val="berschrift3"/>
        <w:tabs>
          <w:tab w:val="left" w:pos="426"/>
        </w:tabs>
        <w:spacing w:after="120" w:line="240" w:lineRule="auto"/>
        <w:jc w:val="both"/>
        <w:rPr>
          <w:b w:val="0"/>
          <w:szCs w:val="24"/>
        </w:rPr>
      </w:pPr>
    </w:p>
    <w:p w14:paraId="353F8094" w14:textId="34C0A00B" w:rsidR="006878FB" w:rsidRDefault="006878FB" w:rsidP="006878FB">
      <w:pPr>
        <w:pStyle w:val="berschrift3"/>
        <w:tabs>
          <w:tab w:val="left" w:pos="426"/>
        </w:tabs>
        <w:spacing w:after="120" w:line="240" w:lineRule="auto"/>
        <w:jc w:val="both"/>
        <w:rPr>
          <w:b w:val="0"/>
          <w:szCs w:val="24"/>
        </w:rPr>
      </w:pPr>
      <w:r>
        <w:rPr>
          <w:b w:val="0"/>
          <w:szCs w:val="24"/>
        </w:rPr>
        <w:lastRenderedPageBreak/>
        <w:t>5.</w:t>
      </w:r>
    </w:p>
    <w:p w14:paraId="24D1EDD7" w14:textId="5C9D93A7"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1E6A7950" wp14:editId="7475C114">
            <wp:extent cx="2697604" cy="2517140"/>
            <wp:effectExtent l="0" t="0" r="0" b="0"/>
            <wp:docPr id="6" name="Bild 6" descr="Macintosh HD:private:var:folders:8w:303fy9ps239b6sp675v3mqh40000gn:T:TemporaryItems:Bildschirmfoto 2020-03-30 um 12.4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8w:303fy9ps239b6sp675v3mqh40000gn:T:TemporaryItems:Bildschirmfoto 2020-03-30 um 12.40.2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8379" cy="2517863"/>
                    </a:xfrm>
                    <a:prstGeom prst="rect">
                      <a:avLst/>
                    </a:prstGeom>
                    <a:noFill/>
                    <a:ln>
                      <a:noFill/>
                    </a:ln>
                  </pic:spPr>
                </pic:pic>
              </a:graphicData>
            </a:graphic>
          </wp:inline>
        </w:drawing>
      </w:r>
    </w:p>
    <w:p w14:paraId="5A8002DE" w14:textId="77777777" w:rsidR="00433C88" w:rsidRDefault="00433C88" w:rsidP="006878FB">
      <w:pPr>
        <w:pStyle w:val="berschrift3"/>
        <w:tabs>
          <w:tab w:val="left" w:pos="426"/>
        </w:tabs>
        <w:spacing w:after="120" w:line="240" w:lineRule="auto"/>
        <w:jc w:val="both"/>
        <w:rPr>
          <w:b w:val="0"/>
          <w:szCs w:val="24"/>
        </w:rPr>
      </w:pPr>
    </w:p>
    <w:p w14:paraId="1A21C5AD" w14:textId="2573A52F" w:rsidR="006878FB" w:rsidRDefault="006878FB" w:rsidP="006878FB">
      <w:pPr>
        <w:pStyle w:val="berschrift3"/>
        <w:tabs>
          <w:tab w:val="left" w:pos="426"/>
        </w:tabs>
        <w:spacing w:after="120" w:line="240" w:lineRule="auto"/>
        <w:jc w:val="both"/>
        <w:rPr>
          <w:b w:val="0"/>
          <w:szCs w:val="24"/>
        </w:rPr>
      </w:pPr>
      <w:r>
        <w:rPr>
          <w:b w:val="0"/>
          <w:szCs w:val="24"/>
        </w:rPr>
        <w:t>9.</w:t>
      </w:r>
    </w:p>
    <w:p w14:paraId="020F9098" w14:textId="465E1AE7"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544CE349" wp14:editId="683F9977">
            <wp:extent cx="2684568" cy="2581421"/>
            <wp:effectExtent l="0" t="0" r="8255" b="9525"/>
            <wp:docPr id="7" name="Bild 7" descr="Macintosh HD:private:var:folders:8w:303fy9ps239b6sp675v3mqh40000gn:T:TemporaryItems:Bildschirmfoto 2020-03-30 um 12.4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8w:303fy9ps239b6sp675v3mqh40000gn:T:TemporaryItems:Bildschirmfoto 2020-03-30 um 12.41.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974" cy="2581811"/>
                    </a:xfrm>
                    <a:prstGeom prst="rect">
                      <a:avLst/>
                    </a:prstGeom>
                    <a:noFill/>
                    <a:ln>
                      <a:noFill/>
                    </a:ln>
                  </pic:spPr>
                </pic:pic>
              </a:graphicData>
            </a:graphic>
          </wp:inline>
        </w:drawing>
      </w:r>
    </w:p>
    <w:p w14:paraId="2436511A" w14:textId="77777777" w:rsidR="006878FB" w:rsidRDefault="006878FB" w:rsidP="006878FB">
      <w:pPr>
        <w:pStyle w:val="berschrift3"/>
        <w:tabs>
          <w:tab w:val="left" w:pos="426"/>
        </w:tabs>
        <w:spacing w:after="120" w:line="240" w:lineRule="auto"/>
        <w:jc w:val="both"/>
        <w:rPr>
          <w:b w:val="0"/>
          <w:szCs w:val="24"/>
        </w:rPr>
      </w:pPr>
    </w:p>
    <w:p w14:paraId="1CA94974" w14:textId="4569EB83" w:rsidR="006878FB" w:rsidRDefault="006878FB" w:rsidP="006878FB">
      <w:pPr>
        <w:pStyle w:val="berschrift3"/>
        <w:tabs>
          <w:tab w:val="left" w:pos="426"/>
        </w:tabs>
        <w:spacing w:after="120" w:line="240" w:lineRule="auto"/>
        <w:jc w:val="both"/>
        <w:rPr>
          <w:b w:val="0"/>
          <w:szCs w:val="24"/>
        </w:rPr>
      </w:pPr>
      <w:r>
        <w:rPr>
          <w:b w:val="0"/>
          <w:szCs w:val="24"/>
        </w:rPr>
        <w:lastRenderedPageBreak/>
        <w:t>11.</w:t>
      </w:r>
    </w:p>
    <w:p w14:paraId="5E709DF3" w14:textId="77777777" w:rsidR="006878FB"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463905A4" wp14:editId="6C64A62B">
            <wp:extent cx="2684568" cy="2553968"/>
            <wp:effectExtent l="0" t="0" r="8255" b="12065"/>
            <wp:docPr id="8" name="Bild 8" descr="Macintosh HD:private:var:folders:8w:303fy9ps239b6sp675v3mqh40000gn:T:TemporaryItems:Bildschirmfoto 2020-03-30 um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8w:303fy9ps239b6sp675v3mqh40000gn:T:TemporaryItems:Bildschirmfoto 2020-03-30 um 12.41.32.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1333" b="3568"/>
                    <a:stretch/>
                  </pic:blipFill>
                  <pic:spPr bwMode="auto">
                    <a:xfrm>
                      <a:off x="0" y="0"/>
                      <a:ext cx="2685578" cy="2554929"/>
                    </a:xfrm>
                    <a:prstGeom prst="rect">
                      <a:avLst/>
                    </a:prstGeom>
                    <a:noFill/>
                    <a:ln>
                      <a:noFill/>
                    </a:ln>
                    <a:extLst>
                      <a:ext uri="{53640926-AAD7-44d8-BBD7-CCE9431645EC}">
                        <a14:shadowObscured xmlns:a14="http://schemas.microsoft.com/office/drawing/2010/main"/>
                      </a:ext>
                    </a:extLst>
                  </pic:spPr>
                </pic:pic>
              </a:graphicData>
            </a:graphic>
          </wp:inline>
        </w:drawing>
      </w:r>
    </w:p>
    <w:p w14:paraId="3915AD10" w14:textId="77777777" w:rsidR="006878FB" w:rsidRDefault="006878FB" w:rsidP="006878FB">
      <w:pPr>
        <w:pStyle w:val="berschrift3"/>
        <w:tabs>
          <w:tab w:val="left" w:pos="426"/>
        </w:tabs>
        <w:spacing w:after="120" w:line="240" w:lineRule="auto"/>
        <w:jc w:val="both"/>
        <w:rPr>
          <w:b w:val="0"/>
          <w:szCs w:val="24"/>
        </w:rPr>
      </w:pPr>
    </w:p>
    <w:p w14:paraId="6094BED5" w14:textId="21684B18" w:rsidR="006878FB" w:rsidRDefault="006878FB" w:rsidP="006878FB">
      <w:pPr>
        <w:pStyle w:val="berschrift3"/>
        <w:tabs>
          <w:tab w:val="left" w:pos="426"/>
        </w:tabs>
        <w:spacing w:after="120" w:line="240" w:lineRule="auto"/>
        <w:jc w:val="both"/>
        <w:rPr>
          <w:b w:val="0"/>
          <w:szCs w:val="24"/>
        </w:rPr>
      </w:pPr>
      <w:r>
        <w:rPr>
          <w:b w:val="0"/>
          <w:szCs w:val="24"/>
        </w:rPr>
        <w:t>12.</w:t>
      </w:r>
    </w:p>
    <w:p w14:paraId="48415774" w14:textId="3FCCC942" w:rsidR="006878FB" w:rsidRPr="00055F65" w:rsidRDefault="006878FB" w:rsidP="006878FB">
      <w:pPr>
        <w:pStyle w:val="berschrift3"/>
        <w:tabs>
          <w:tab w:val="left" w:pos="426"/>
        </w:tabs>
        <w:spacing w:after="120" w:line="240" w:lineRule="auto"/>
        <w:jc w:val="both"/>
        <w:rPr>
          <w:b w:val="0"/>
          <w:szCs w:val="24"/>
        </w:rPr>
      </w:pPr>
      <w:r>
        <w:rPr>
          <w:b w:val="0"/>
          <w:noProof/>
          <w:szCs w:val="24"/>
        </w:rPr>
        <w:drawing>
          <wp:inline distT="0" distB="0" distL="0" distR="0" wp14:anchorId="7A9195FD" wp14:editId="12A0C823">
            <wp:extent cx="2684568" cy="2592532"/>
            <wp:effectExtent l="0" t="0" r="8255" b="0"/>
            <wp:docPr id="9" name="Bild 9" descr="Macintosh HD:private:var:folders:8w:303fy9ps239b6sp675v3mqh40000gn:T:TemporaryItems:Bildschirmfoto 2020-03-30 um 12.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8w:303fy9ps239b6sp675v3mqh40000gn:T:TemporaryItems:Bildschirmfoto 2020-03-30 um 12.41.5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4795" cy="2592751"/>
                    </a:xfrm>
                    <a:prstGeom prst="rect">
                      <a:avLst/>
                    </a:prstGeom>
                    <a:noFill/>
                    <a:ln>
                      <a:noFill/>
                    </a:ln>
                  </pic:spPr>
                </pic:pic>
              </a:graphicData>
            </a:graphic>
          </wp:inline>
        </w:drawing>
      </w:r>
    </w:p>
    <w:sectPr w:rsidR="006878FB" w:rsidRPr="00055F65" w:rsidSect="006878FB">
      <w:type w:val="continuous"/>
      <w:pgSz w:w="11906" w:h="16838"/>
      <w:pgMar w:top="1247" w:right="1247" w:bottom="851" w:left="1247"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599CC" w14:textId="77777777" w:rsidR="007C400F" w:rsidRDefault="007C400F">
      <w:r>
        <w:separator/>
      </w:r>
    </w:p>
  </w:endnote>
  <w:endnote w:type="continuationSeparator" w:id="0">
    <w:p w14:paraId="05DFDB74" w14:textId="77777777" w:rsidR="007C400F" w:rsidRDefault="007C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37198" w14:textId="77777777" w:rsidR="007C400F" w:rsidRDefault="007C400F" w:rsidP="007C400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C93217A" w14:textId="77777777" w:rsidR="007C400F" w:rsidRDefault="007C400F" w:rsidP="00055F6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9BED8" w14:textId="77777777" w:rsidR="007C400F" w:rsidRDefault="007C400F" w:rsidP="007C400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FE71DC">
      <w:rPr>
        <w:rStyle w:val="Seitenzahl"/>
        <w:noProof/>
      </w:rPr>
      <w:t>1</w:t>
    </w:r>
    <w:r>
      <w:rPr>
        <w:rStyle w:val="Seitenzahl"/>
      </w:rPr>
      <w:fldChar w:fldCharType="end"/>
    </w:r>
  </w:p>
  <w:p w14:paraId="2F50BC19" w14:textId="77777777" w:rsidR="007C400F" w:rsidRDefault="007C400F" w:rsidP="00055F65">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24D43" w14:textId="77777777" w:rsidR="007C400F" w:rsidRDefault="007C400F">
      <w:r>
        <w:separator/>
      </w:r>
    </w:p>
  </w:footnote>
  <w:footnote w:type="continuationSeparator" w:id="0">
    <w:p w14:paraId="5597005C" w14:textId="77777777" w:rsidR="007C400F" w:rsidRDefault="007C40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844CA" w14:textId="77777777" w:rsidR="007C400F" w:rsidRDefault="007C400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14:paraId="0B13C7FC" w14:textId="77777777" w:rsidR="007C400F" w:rsidRDefault="007C400F">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55C99" w14:textId="0127CDFD" w:rsidR="007C400F" w:rsidRDefault="007C400F">
    <w:pPr>
      <w:pStyle w:val="Kopfzeile"/>
      <w:ind w:right="360"/>
      <w:rPr>
        <w:sz w:val="20"/>
      </w:rPr>
    </w:pPr>
    <w:r>
      <w:rPr>
        <w:sz w:val="20"/>
      </w:rPr>
      <w:t xml:space="preserve"> Iris M. Blecker-Guczki        </w:t>
    </w:r>
    <w:r>
      <w:rPr>
        <w:rFonts w:ascii="Lucida Grande" w:hAnsi="Lucida Grande"/>
        <w:b/>
        <w:color w:val="000000"/>
      </w:rPr>
      <w:t xml:space="preserve">© </w:t>
    </w:r>
    <w:r>
      <w:rPr>
        <w:sz w:val="20"/>
      </w:rPr>
      <w:t>Deutsches Liturgische Institut, Trier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9F4"/>
    <w:multiLevelType w:val="hybridMultilevel"/>
    <w:tmpl w:val="82628282"/>
    <w:lvl w:ilvl="0" w:tplc="FD5EC642">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C3A517D"/>
    <w:multiLevelType w:val="hybridMultilevel"/>
    <w:tmpl w:val="D63A2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8322E6"/>
    <w:multiLevelType w:val="hybridMultilevel"/>
    <w:tmpl w:val="11EA8878"/>
    <w:lvl w:ilvl="0" w:tplc="04070011">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8A1339E"/>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4">
    <w:nsid w:val="3ADB35FD"/>
    <w:multiLevelType w:val="hybridMultilevel"/>
    <w:tmpl w:val="ECC84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DC419E9"/>
    <w:multiLevelType w:val="hybridMultilevel"/>
    <w:tmpl w:val="F8FCA4B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D9602CE"/>
    <w:multiLevelType w:val="hybridMultilevel"/>
    <w:tmpl w:val="A5506C32"/>
    <w:lvl w:ilvl="0" w:tplc="04070001">
      <w:start w:val="1"/>
      <w:numFmt w:val="bullet"/>
      <w:lvlText w:val=""/>
      <w:lvlJc w:val="left"/>
      <w:pPr>
        <w:ind w:left="731" w:hanging="360"/>
      </w:pPr>
      <w:rPr>
        <w:rFonts w:ascii="Symbol" w:hAnsi="Symbol" w:hint="default"/>
      </w:rPr>
    </w:lvl>
    <w:lvl w:ilvl="1" w:tplc="04070003" w:tentative="1">
      <w:start w:val="1"/>
      <w:numFmt w:val="bullet"/>
      <w:lvlText w:val="o"/>
      <w:lvlJc w:val="left"/>
      <w:pPr>
        <w:ind w:left="1451" w:hanging="360"/>
      </w:pPr>
      <w:rPr>
        <w:rFonts w:ascii="Courier New" w:hAnsi="Courier New" w:cs="Courier New" w:hint="default"/>
      </w:rPr>
    </w:lvl>
    <w:lvl w:ilvl="2" w:tplc="04070005" w:tentative="1">
      <w:start w:val="1"/>
      <w:numFmt w:val="bullet"/>
      <w:lvlText w:val=""/>
      <w:lvlJc w:val="left"/>
      <w:pPr>
        <w:ind w:left="2171" w:hanging="360"/>
      </w:pPr>
      <w:rPr>
        <w:rFonts w:ascii="Wingdings" w:hAnsi="Wingdings" w:hint="default"/>
      </w:rPr>
    </w:lvl>
    <w:lvl w:ilvl="3" w:tplc="04070001" w:tentative="1">
      <w:start w:val="1"/>
      <w:numFmt w:val="bullet"/>
      <w:lvlText w:val=""/>
      <w:lvlJc w:val="left"/>
      <w:pPr>
        <w:ind w:left="2891" w:hanging="360"/>
      </w:pPr>
      <w:rPr>
        <w:rFonts w:ascii="Symbol" w:hAnsi="Symbol" w:hint="default"/>
      </w:rPr>
    </w:lvl>
    <w:lvl w:ilvl="4" w:tplc="04070003" w:tentative="1">
      <w:start w:val="1"/>
      <w:numFmt w:val="bullet"/>
      <w:lvlText w:val="o"/>
      <w:lvlJc w:val="left"/>
      <w:pPr>
        <w:ind w:left="3611" w:hanging="360"/>
      </w:pPr>
      <w:rPr>
        <w:rFonts w:ascii="Courier New" w:hAnsi="Courier New" w:cs="Courier New" w:hint="default"/>
      </w:rPr>
    </w:lvl>
    <w:lvl w:ilvl="5" w:tplc="04070005" w:tentative="1">
      <w:start w:val="1"/>
      <w:numFmt w:val="bullet"/>
      <w:lvlText w:val=""/>
      <w:lvlJc w:val="left"/>
      <w:pPr>
        <w:ind w:left="4331" w:hanging="360"/>
      </w:pPr>
      <w:rPr>
        <w:rFonts w:ascii="Wingdings" w:hAnsi="Wingdings" w:hint="default"/>
      </w:rPr>
    </w:lvl>
    <w:lvl w:ilvl="6" w:tplc="04070001" w:tentative="1">
      <w:start w:val="1"/>
      <w:numFmt w:val="bullet"/>
      <w:lvlText w:val=""/>
      <w:lvlJc w:val="left"/>
      <w:pPr>
        <w:ind w:left="5051" w:hanging="360"/>
      </w:pPr>
      <w:rPr>
        <w:rFonts w:ascii="Symbol" w:hAnsi="Symbol" w:hint="default"/>
      </w:rPr>
    </w:lvl>
    <w:lvl w:ilvl="7" w:tplc="04070003" w:tentative="1">
      <w:start w:val="1"/>
      <w:numFmt w:val="bullet"/>
      <w:lvlText w:val="o"/>
      <w:lvlJc w:val="left"/>
      <w:pPr>
        <w:ind w:left="5771" w:hanging="360"/>
      </w:pPr>
      <w:rPr>
        <w:rFonts w:ascii="Courier New" w:hAnsi="Courier New" w:cs="Courier New" w:hint="default"/>
      </w:rPr>
    </w:lvl>
    <w:lvl w:ilvl="8" w:tplc="04070005" w:tentative="1">
      <w:start w:val="1"/>
      <w:numFmt w:val="bullet"/>
      <w:lvlText w:val=""/>
      <w:lvlJc w:val="left"/>
      <w:pPr>
        <w:ind w:left="6491" w:hanging="360"/>
      </w:pPr>
      <w:rPr>
        <w:rFonts w:ascii="Wingdings" w:hAnsi="Wingdings" w:hint="default"/>
      </w:rPr>
    </w:lvl>
  </w:abstractNum>
  <w:abstractNum w:abstractNumId="7">
    <w:nsid w:val="6F7A5EFC"/>
    <w:multiLevelType w:val="hybridMultilevel"/>
    <w:tmpl w:val="428A2C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06815D3"/>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77B474CD"/>
    <w:multiLevelType w:val="hybridMultilevel"/>
    <w:tmpl w:val="527A9B7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
  </w:num>
  <w:num w:numId="5">
    <w:abstractNumId w:val="4"/>
  </w:num>
  <w:num w:numId="6">
    <w:abstractNumId w:val="7"/>
  </w:num>
  <w:num w:numId="7">
    <w:abstractNumId w:val="5"/>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D14"/>
    <w:rsid w:val="00011804"/>
    <w:rsid w:val="00055F65"/>
    <w:rsid w:val="00080909"/>
    <w:rsid w:val="001039A3"/>
    <w:rsid w:val="00195BD7"/>
    <w:rsid w:val="002677D4"/>
    <w:rsid w:val="00373CFB"/>
    <w:rsid w:val="00433C88"/>
    <w:rsid w:val="00452D5F"/>
    <w:rsid w:val="00461421"/>
    <w:rsid w:val="004F3208"/>
    <w:rsid w:val="00530485"/>
    <w:rsid w:val="0063032E"/>
    <w:rsid w:val="006878FB"/>
    <w:rsid w:val="00695F34"/>
    <w:rsid w:val="00774D67"/>
    <w:rsid w:val="007B7FD2"/>
    <w:rsid w:val="007C400F"/>
    <w:rsid w:val="007F4811"/>
    <w:rsid w:val="00896F81"/>
    <w:rsid w:val="008D0671"/>
    <w:rsid w:val="00904D91"/>
    <w:rsid w:val="00954D14"/>
    <w:rsid w:val="009561BC"/>
    <w:rsid w:val="00960B3A"/>
    <w:rsid w:val="00A42AE7"/>
    <w:rsid w:val="00A443C7"/>
    <w:rsid w:val="00B0326E"/>
    <w:rsid w:val="00BC047D"/>
    <w:rsid w:val="00BC7235"/>
    <w:rsid w:val="00CC2B17"/>
    <w:rsid w:val="00CE2520"/>
    <w:rsid w:val="00D47C64"/>
    <w:rsid w:val="00E37256"/>
    <w:rsid w:val="00FC4500"/>
    <w:rsid w:val="00FE3D74"/>
    <w:rsid w:val="00FE71D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F1D0D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tabs>
        <w:tab w:val="right" w:pos="3686"/>
      </w:tabs>
    </w:pPr>
    <w:rPr>
      <w:sz w:val="24"/>
    </w:rPr>
  </w:style>
  <w:style w:type="paragraph" w:styleId="berschrift1">
    <w:name w:val="heading 1"/>
    <w:basedOn w:val="Standard"/>
    <w:next w:val="Standard"/>
    <w:qFormat/>
    <w:pPr>
      <w:keepNext/>
      <w:spacing w:before="240" w:after="60"/>
      <w:outlineLvl w:val="0"/>
    </w:pPr>
    <w:rPr>
      <w:rFonts w:ascii="Arial" w:hAnsi="Arial"/>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lear" w:pos="3686"/>
        <w:tab w:val="center" w:pos="4536"/>
        <w:tab w:val="right" w:pos="7796"/>
        <w:tab w:val="right" w:pos="9072"/>
      </w:tabs>
    </w:pPr>
  </w:style>
  <w:style w:type="character" w:styleId="Seitenzahl">
    <w:name w:val="page number"/>
    <w:basedOn w:val="Absatzstandardschriftart"/>
  </w:style>
  <w:style w:type="paragraph" w:styleId="Fuzeile">
    <w:name w:val="footer"/>
    <w:basedOn w:val="Standard"/>
    <w:pPr>
      <w:tabs>
        <w:tab w:val="center" w:pos="4536"/>
        <w:tab w:val="right" w:pos="9072"/>
      </w:tabs>
    </w:pPr>
  </w:style>
  <w:style w:type="paragraph" w:customStyle="1" w:styleId="berschrift2">
    <w:name w:val="Überschrift2"/>
    <w:basedOn w:val="berschrift10"/>
    <w:rPr>
      <w:b w:val="0"/>
      <w:sz w:val="24"/>
    </w:rPr>
  </w:style>
  <w:style w:type="paragraph" w:customStyle="1" w:styleId="berschrift3">
    <w:name w:val="Überschrift3"/>
    <w:basedOn w:val="TextArtikel"/>
    <w:pPr>
      <w:tabs>
        <w:tab w:val="clear" w:pos="284"/>
      </w:tabs>
      <w:ind w:firstLine="0"/>
    </w:pPr>
    <w:rPr>
      <w:b/>
    </w:rPr>
  </w:style>
  <w:style w:type="paragraph" w:customStyle="1" w:styleId="TextArtikel">
    <w:name w:val="Text Artikel"/>
    <w:basedOn w:val="Standard"/>
    <w:pPr>
      <w:tabs>
        <w:tab w:val="clear" w:pos="3686"/>
        <w:tab w:val="left" w:pos="284"/>
      </w:tabs>
      <w:spacing w:line="360" w:lineRule="auto"/>
      <w:ind w:firstLine="284"/>
    </w:pPr>
  </w:style>
  <w:style w:type="paragraph" w:customStyle="1" w:styleId="berschrift10">
    <w:name w:val="Überschrift1"/>
    <w:basedOn w:val="TextArtikel"/>
    <w:pPr>
      <w:tabs>
        <w:tab w:val="clear" w:pos="284"/>
      </w:tabs>
      <w:ind w:right="-2126" w:firstLine="0"/>
    </w:pPr>
    <w:rPr>
      <w:rFonts w:ascii="Arial" w:hAnsi="Arial"/>
      <w:b/>
      <w:sz w:val="36"/>
    </w:rPr>
  </w:style>
  <w:style w:type="paragraph" w:styleId="Listenabsatz">
    <w:name w:val="List Paragraph"/>
    <w:basedOn w:val="Standard"/>
    <w:uiPriority w:val="34"/>
    <w:qFormat/>
    <w:rsid w:val="00FC4500"/>
    <w:pPr>
      <w:ind w:left="720"/>
      <w:contextualSpacing/>
    </w:pPr>
  </w:style>
  <w:style w:type="paragraph" w:styleId="Sprechblasentext">
    <w:name w:val="Balloon Text"/>
    <w:basedOn w:val="Standard"/>
    <w:link w:val="SprechblasentextZeichen"/>
    <w:rsid w:val="00774D67"/>
    <w:rPr>
      <w:rFonts w:ascii="Lucida Grande" w:hAnsi="Lucida Grande"/>
      <w:sz w:val="18"/>
      <w:szCs w:val="18"/>
    </w:rPr>
  </w:style>
  <w:style w:type="character" w:customStyle="1" w:styleId="SprechblasentextZeichen">
    <w:name w:val="Sprechblasentext Zeichen"/>
    <w:basedOn w:val="Absatzstandardschriftart"/>
    <w:link w:val="Sprechblasentext"/>
    <w:rsid w:val="00774D67"/>
    <w:rPr>
      <w:rFonts w:ascii="Lucida Grande" w:hAnsi="Lucida Grande"/>
      <w:sz w:val="18"/>
      <w:szCs w:val="18"/>
    </w:rPr>
  </w:style>
  <w:style w:type="character" w:styleId="Link">
    <w:name w:val="Hyperlink"/>
    <w:basedOn w:val="Absatzstandardschriftart"/>
    <w:rsid w:val="004F320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tabs>
        <w:tab w:val="right" w:pos="3686"/>
      </w:tabs>
    </w:pPr>
    <w:rPr>
      <w:sz w:val="24"/>
    </w:rPr>
  </w:style>
  <w:style w:type="paragraph" w:styleId="berschrift1">
    <w:name w:val="heading 1"/>
    <w:basedOn w:val="Standard"/>
    <w:next w:val="Standard"/>
    <w:qFormat/>
    <w:pPr>
      <w:keepNext/>
      <w:spacing w:before="240" w:after="60"/>
      <w:outlineLvl w:val="0"/>
    </w:pPr>
    <w:rPr>
      <w:rFonts w:ascii="Arial" w:hAnsi="Arial"/>
      <w:b/>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lear" w:pos="3686"/>
        <w:tab w:val="center" w:pos="4536"/>
        <w:tab w:val="right" w:pos="7796"/>
        <w:tab w:val="right" w:pos="9072"/>
      </w:tabs>
    </w:pPr>
  </w:style>
  <w:style w:type="character" w:styleId="Seitenzahl">
    <w:name w:val="page number"/>
    <w:basedOn w:val="Absatzstandardschriftart"/>
  </w:style>
  <w:style w:type="paragraph" w:styleId="Fuzeile">
    <w:name w:val="footer"/>
    <w:basedOn w:val="Standard"/>
    <w:pPr>
      <w:tabs>
        <w:tab w:val="center" w:pos="4536"/>
        <w:tab w:val="right" w:pos="9072"/>
      </w:tabs>
    </w:pPr>
  </w:style>
  <w:style w:type="paragraph" w:customStyle="1" w:styleId="berschrift2">
    <w:name w:val="Überschrift2"/>
    <w:basedOn w:val="berschrift10"/>
    <w:rPr>
      <w:b w:val="0"/>
      <w:sz w:val="24"/>
    </w:rPr>
  </w:style>
  <w:style w:type="paragraph" w:customStyle="1" w:styleId="berschrift3">
    <w:name w:val="Überschrift3"/>
    <w:basedOn w:val="TextArtikel"/>
    <w:pPr>
      <w:tabs>
        <w:tab w:val="clear" w:pos="284"/>
      </w:tabs>
      <w:ind w:firstLine="0"/>
    </w:pPr>
    <w:rPr>
      <w:b/>
    </w:rPr>
  </w:style>
  <w:style w:type="paragraph" w:customStyle="1" w:styleId="TextArtikel">
    <w:name w:val="Text Artikel"/>
    <w:basedOn w:val="Standard"/>
    <w:pPr>
      <w:tabs>
        <w:tab w:val="clear" w:pos="3686"/>
        <w:tab w:val="left" w:pos="284"/>
      </w:tabs>
      <w:spacing w:line="360" w:lineRule="auto"/>
      <w:ind w:firstLine="284"/>
    </w:pPr>
  </w:style>
  <w:style w:type="paragraph" w:customStyle="1" w:styleId="berschrift10">
    <w:name w:val="Überschrift1"/>
    <w:basedOn w:val="TextArtikel"/>
    <w:pPr>
      <w:tabs>
        <w:tab w:val="clear" w:pos="284"/>
      </w:tabs>
      <w:ind w:right="-2126" w:firstLine="0"/>
    </w:pPr>
    <w:rPr>
      <w:rFonts w:ascii="Arial" w:hAnsi="Arial"/>
      <w:b/>
      <w:sz w:val="36"/>
    </w:rPr>
  </w:style>
  <w:style w:type="paragraph" w:styleId="Listenabsatz">
    <w:name w:val="List Paragraph"/>
    <w:basedOn w:val="Standard"/>
    <w:uiPriority w:val="34"/>
    <w:qFormat/>
    <w:rsid w:val="00FC4500"/>
    <w:pPr>
      <w:ind w:left="720"/>
      <w:contextualSpacing/>
    </w:pPr>
  </w:style>
  <w:style w:type="paragraph" w:styleId="Sprechblasentext">
    <w:name w:val="Balloon Text"/>
    <w:basedOn w:val="Standard"/>
    <w:link w:val="SprechblasentextZeichen"/>
    <w:rsid w:val="00774D67"/>
    <w:rPr>
      <w:rFonts w:ascii="Lucida Grande" w:hAnsi="Lucida Grande"/>
      <w:sz w:val="18"/>
      <w:szCs w:val="18"/>
    </w:rPr>
  </w:style>
  <w:style w:type="character" w:customStyle="1" w:styleId="SprechblasentextZeichen">
    <w:name w:val="Sprechblasentext Zeichen"/>
    <w:basedOn w:val="Absatzstandardschriftart"/>
    <w:link w:val="Sprechblasentext"/>
    <w:rsid w:val="00774D67"/>
    <w:rPr>
      <w:rFonts w:ascii="Lucida Grande" w:hAnsi="Lucida Grande"/>
      <w:sz w:val="18"/>
      <w:szCs w:val="18"/>
    </w:rPr>
  </w:style>
  <w:style w:type="character" w:styleId="Link">
    <w:name w:val="Hyperlink"/>
    <w:basedOn w:val="Absatzstandardschriftart"/>
    <w:rsid w:val="004F3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t-matthias-trier.de/?q=node/1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raff:Desktop:pgd%20hauptspalte.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pgd hauptspalte.dot</Template>
  <TotalTime>0</TotalTime>
  <Pages>6</Pages>
  <Words>1088</Words>
  <Characters>6856</Characters>
  <Application>Microsoft Macintosh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Überschrift 1</vt:lpstr>
    </vt:vector>
  </TitlesOfParts>
  <Company> </Company>
  <LinksUpToDate>false</LinksUpToDate>
  <CharactersWithSpaces>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1</dc:title>
  <dc:subject/>
  <dc:creator>Petra Kraff</dc:creator>
  <cp:keywords/>
  <cp:lastModifiedBy>Andreas Poschmann</cp:lastModifiedBy>
  <cp:revision>3</cp:revision>
  <cp:lastPrinted>2020-04-07T14:28:00Z</cp:lastPrinted>
  <dcterms:created xsi:type="dcterms:W3CDTF">2020-04-07T14:28:00Z</dcterms:created>
  <dcterms:modified xsi:type="dcterms:W3CDTF">2020-04-07T14:31:00Z</dcterms:modified>
</cp:coreProperties>
</file>